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4"/>
      </w:tblGrid>
      <w:tr w:rsidR="001933BE" w14:paraId="44EAA293" w14:textId="77777777" w:rsidTr="001933BE">
        <w:trPr>
          <w:cantSplit/>
          <w:trHeight w:hRule="exact" w:val="1134"/>
        </w:trPr>
        <w:tc>
          <w:tcPr>
            <w:tcW w:w="9064" w:type="dxa"/>
            <w:vAlign w:val="center"/>
          </w:tcPr>
          <w:p w14:paraId="670EFC1C" w14:textId="77777777" w:rsidR="001933BE" w:rsidRDefault="001933BE" w:rsidP="001933BE">
            <w:pPr>
              <w:jc w:val="right"/>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drawing>
                <wp:inline distT="0" distB="0" distL="0" distR="0" wp14:anchorId="4A977E6F" wp14:editId="30DA3AAC">
                  <wp:extent cx="1872379" cy="414527"/>
                  <wp:effectExtent l="0" t="0" r="0" b="0"/>
                  <wp:docPr id="11" name="image2.jpg"/>
                  <wp:cNvGraphicFramePr/>
                  <a:graphic xmlns:a="http://schemas.openxmlformats.org/drawingml/2006/main">
                    <a:graphicData uri="http://schemas.openxmlformats.org/drawingml/2006/picture">
                      <pic:pic xmlns:pic="http://schemas.openxmlformats.org/drawingml/2006/picture">
                        <pic:nvPicPr>
                          <pic:cNvPr id="0" name="image2.jpg"/>
                          <pic:cNvPicPr/>
                        </pic:nvPicPr>
                        <pic:blipFill rotWithShape="1">
                          <a:blip r:embed="rId11"/>
                          <a:stretch/>
                        </pic:blipFill>
                        <pic:spPr bwMode="auto">
                          <a:xfrm>
                            <a:off x="0" y="0"/>
                            <a:ext cx="1872378" cy="414527"/>
                          </a:xfrm>
                          <a:prstGeom prst="rect">
                            <a:avLst/>
                          </a:prstGeom>
                          <a:ln/>
                        </pic:spPr>
                      </pic:pic>
                    </a:graphicData>
                  </a:graphic>
                </wp:inline>
              </w:drawing>
            </w:r>
          </w:p>
        </w:tc>
      </w:tr>
      <w:tr w:rsidR="001933BE" w14:paraId="5A4570D0" w14:textId="77777777" w:rsidTr="001933BE">
        <w:trPr>
          <w:cantSplit/>
          <w:trHeight w:hRule="exact" w:val="7371"/>
        </w:trPr>
        <w:tc>
          <w:tcPr>
            <w:tcW w:w="9064" w:type="dxa"/>
            <w:vAlign w:val="center"/>
          </w:tcPr>
          <w:p w14:paraId="786BCA86" w14:textId="77777777" w:rsidR="001933BE" w:rsidRDefault="001933BE" w:rsidP="007A430C">
            <w:pPr>
              <w:jc w:val="center"/>
              <w:rPr>
                <w:rFonts w:ascii="Raleway SemiBold" w:hAnsi="Raleway SemiBold"/>
                <w:b/>
                <w:bCs/>
                <w:color w:val="00516E"/>
                <w:sz w:val="40"/>
                <w:szCs w:val="40"/>
              </w:rPr>
            </w:pPr>
            <w:r w:rsidRPr="007A430C">
              <w:rPr>
                <w:rFonts w:ascii="Raleway SemiBold" w:hAnsi="Raleway SemiBold"/>
                <w:b/>
                <w:bCs/>
                <w:noProof/>
                <w:color w:val="00516E"/>
                <w:sz w:val="40"/>
                <w:szCs w:val="40"/>
              </w:rPr>
              <w:drawing>
                <wp:inline distT="0" distB="0" distL="0" distR="0" wp14:anchorId="3F09A3DD" wp14:editId="6FE024C8">
                  <wp:extent cx="4104000" cy="1926000"/>
                  <wp:effectExtent l="0" t="0" r="0" b="4445"/>
                  <wp:docPr id="12" name="image7.png"/>
                  <wp:cNvGraphicFramePr/>
                  <a:graphic xmlns:a="http://schemas.openxmlformats.org/drawingml/2006/main">
                    <a:graphicData uri="http://schemas.openxmlformats.org/drawingml/2006/picture">
                      <pic:pic xmlns:pic="http://schemas.openxmlformats.org/drawingml/2006/picture">
                        <pic:nvPicPr>
                          <pic:cNvPr id="0" name="image7.png"/>
                          <pic:cNvPicPr/>
                        </pic:nvPicPr>
                        <pic:blipFill rotWithShape="1">
                          <a:blip r:embed="rId12" cstate="print">
                            <a:extLst>
                              <a:ext uri="{28A0092B-C50C-407E-A947-70E740481C1C}">
                                <a14:useLocalDpi xmlns:a14="http://schemas.microsoft.com/office/drawing/2010/main" val="0"/>
                              </a:ext>
                            </a:extLst>
                          </a:blip>
                          <a:stretch/>
                        </pic:blipFill>
                        <pic:spPr bwMode="auto">
                          <a:xfrm>
                            <a:off x="0" y="0"/>
                            <a:ext cx="4104000" cy="1926000"/>
                          </a:xfrm>
                          <a:prstGeom prst="rect">
                            <a:avLst/>
                          </a:prstGeom>
                          <a:ln/>
                        </pic:spPr>
                      </pic:pic>
                    </a:graphicData>
                  </a:graphic>
                </wp:inline>
              </w:drawing>
            </w:r>
          </w:p>
        </w:tc>
      </w:tr>
      <w:tr w:rsidR="001933BE" w14:paraId="30D3C6B9" w14:textId="77777777" w:rsidTr="001933BE">
        <w:trPr>
          <w:cantSplit/>
          <w:trHeight w:hRule="exact" w:val="5517"/>
        </w:trPr>
        <w:tc>
          <w:tcPr>
            <w:tcW w:w="9064" w:type="dxa"/>
            <w:vAlign w:val="center"/>
          </w:tcPr>
          <w:p w14:paraId="3505B866" w14:textId="77777777" w:rsidR="001933BE" w:rsidRPr="007A430C" w:rsidRDefault="001933BE" w:rsidP="0055719A">
            <w:pPr>
              <w:pStyle w:val="CIVISTitledeliverable"/>
            </w:pPr>
            <w:r w:rsidRPr="007A430C">
              <w:t xml:space="preserve">Title of the </w:t>
            </w:r>
            <w:r w:rsidRPr="0055719A">
              <w:t>deliverable</w:t>
            </w:r>
          </w:p>
          <w:p w14:paraId="377FFCEB" w14:textId="77777777" w:rsidR="001933BE" w:rsidRDefault="001933BE" w:rsidP="00756775">
            <w:pPr>
              <w:pStyle w:val="CIVISPartsubtitle"/>
            </w:pPr>
            <w:r w:rsidRPr="005D545D">
              <w:t>Deliverable</w:t>
            </w:r>
            <w:r>
              <w:t xml:space="preserve"> xx.x</w:t>
            </w:r>
          </w:p>
          <w:p w14:paraId="4416915F" w14:textId="77777777" w:rsidR="001933BE" w:rsidRPr="001933BE" w:rsidRDefault="001933BE" w:rsidP="00756775">
            <w:pPr>
              <w:pStyle w:val="CIVISPartsubtitle"/>
              <w:rPr>
                <w:highlight w:val="yellow"/>
              </w:rPr>
            </w:pPr>
            <w:r>
              <w:t>Approved by the Steering Committee of CIVIS on XX XXX 2026</w:t>
            </w:r>
          </w:p>
        </w:tc>
      </w:tr>
    </w:tbl>
    <w:p w14:paraId="477B7F8C" w14:textId="77777777" w:rsidR="005E456E" w:rsidRDefault="005E456E" w:rsidP="00241F2B">
      <w:pPr>
        <w:pStyle w:val="CIVISText"/>
      </w:pPr>
    </w:p>
    <w:p w14:paraId="67D8FD9E" w14:textId="77777777" w:rsidR="005E456E" w:rsidRDefault="005E456E">
      <w:pPr>
        <w:spacing w:before="396"/>
        <w:ind w:left="600"/>
        <w:jc w:val="center"/>
        <w:rPr>
          <w:rFonts w:eastAsia="Raleway" w:cs="Raleway"/>
          <w:sz w:val="29"/>
          <w:szCs w:val="29"/>
        </w:rPr>
        <w:sectPr w:rsidR="005E456E" w:rsidSect="001933BE">
          <w:pgSz w:w="11910" w:h="16840"/>
          <w:pgMar w:top="1134" w:right="1418" w:bottom="1134" w:left="1418" w:header="1134" w:footer="709" w:gutter="0"/>
          <w:pgNumType w:start="1"/>
          <w:cols w:space="1701"/>
        </w:sectPr>
      </w:pPr>
    </w:p>
    <w:p w14:paraId="0A86757C" w14:textId="5A88F36E" w:rsidR="005E456E" w:rsidRDefault="00000000">
      <w:pPr>
        <w:pBdr>
          <w:top w:val="none" w:sz="0" w:space="0" w:color="000000"/>
          <w:left w:val="none" w:sz="0" w:space="0" w:color="000000"/>
          <w:bottom w:val="none" w:sz="0" w:space="0" w:color="000000"/>
          <w:right w:val="none" w:sz="0" w:space="0" w:color="000000"/>
          <w:between w:val="none" w:sz="0" w:space="0" w:color="000000"/>
        </w:pBdr>
        <w:rPr>
          <w:rFonts w:ascii="Arimo" w:eastAsia="Arimo" w:hAnsi="Arimo" w:cs="Arimo"/>
          <w:color w:val="000000"/>
          <w:sz w:val="30"/>
          <w:szCs w:val="30"/>
        </w:rPr>
      </w:pPr>
      <w:r>
        <w:rPr>
          <w:rFonts w:ascii="Arimo" w:eastAsia="Arimo" w:hAnsi="Arimo" w:cs="Arimo"/>
          <w:noProof/>
          <w:color w:val="000000"/>
          <w:sz w:val="18"/>
          <w:szCs w:val="18"/>
        </w:rPr>
        <w:lastRenderedPageBreak/>
        <mc:AlternateContent>
          <mc:Choice Requires="wps">
            <w:drawing>
              <wp:anchor distT="0" distB="0" distL="0" distR="0" simplePos="0" relativeHeight="251658241" behindDoc="0" locked="0" layoutInCell="1" allowOverlap="1" wp14:anchorId="04F00226" wp14:editId="068F1817">
                <wp:simplePos x="0" y="0"/>
                <wp:positionH relativeFrom="page">
                  <wp:posOffset>6087175</wp:posOffset>
                </wp:positionH>
                <wp:positionV relativeFrom="page">
                  <wp:posOffset>3914478</wp:posOffset>
                </wp:positionV>
                <wp:extent cx="1482725" cy="2346960"/>
                <wp:effectExtent l="0" t="0" r="0" b="0"/>
                <wp:wrapNone/>
                <wp:docPr id="13" name="Freihandform: Form 12"/>
                <wp:cNvGraphicFramePr/>
                <a:graphic xmlns:a="http://schemas.openxmlformats.org/drawingml/2006/main">
                  <a:graphicData uri="http://schemas.microsoft.com/office/word/2010/wordprocessingShape">
                    <wps:wsp>
                      <wps:cNvSpPr/>
                      <wps:spPr bwMode="auto">
                        <a:xfrm>
                          <a:off x="4614163" y="2616045"/>
                          <a:ext cx="1463675" cy="2327910"/>
                        </a:xfrm>
                        <a:custGeom>
                          <a:avLst/>
                          <a:gdLst/>
                          <a:ahLst/>
                          <a:cxnLst/>
                          <a:rect l="l" t="t" r="r" b="b"/>
                          <a:pathLst>
                            <a:path w="1463675" h="2327910" extrusionOk="0">
                              <a:moveTo>
                                <a:pt x="1163650" y="0"/>
                              </a:moveTo>
                              <a:lnTo>
                                <a:pt x="1115684" y="970"/>
                              </a:lnTo>
                              <a:lnTo>
                                <a:pt x="1068212" y="3857"/>
                              </a:lnTo>
                              <a:lnTo>
                                <a:pt x="1021271" y="8623"/>
                              </a:lnTo>
                              <a:lnTo>
                                <a:pt x="974898" y="15230"/>
                              </a:lnTo>
                              <a:lnTo>
                                <a:pt x="929132" y="23641"/>
                              </a:lnTo>
                              <a:lnTo>
                                <a:pt x="884010" y="33818"/>
                              </a:lnTo>
                              <a:lnTo>
                                <a:pt x="839568" y="45725"/>
                              </a:lnTo>
                              <a:lnTo>
                                <a:pt x="795844" y="59323"/>
                              </a:lnTo>
                              <a:lnTo>
                                <a:pt x="752877" y="74575"/>
                              </a:lnTo>
                              <a:lnTo>
                                <a:pt x="710703" y="91444"/>
                              </a:lnTo>
                              <a:lnTo>
                                <a:pt x="669359" y="109893"/>
                              </a:lnTo>
                              <a:lnTo>
                                <a:pt x="628883" y="129883"/>
                              </a:lnTo>
                              <a:lnTo>
                                <a:pt x="589313" y="151378"/>
                              </a:lnTo>
                              <a:lnTo>
                                <a:pt x="550686" y="174340"/>
                              </a:lnTo>
                              <a:lnTo>
                                <a:pt x="513040" y="198731"/>
                              </a:lnTo>
                              <a:lnTo>
                                <a:pt x="476411" y="224515"/>
                              </a:lnTo>
                              <a:lnTo>
                                <a:pt x="440838" y="251654"/>
                              </a:lnTo>
                              <a:lnTo>
                                <a:pt x="406357" y="280109"/>
                              </a:lnTo>
                              <a:lnTo>
                                <a:pt x="373006" y="309845"/>
                              </a:lnTo>
                              <a:lnTo>
                                <a:pt x="340823" y="340823"/>
                              </a:lnTo>
                              <a:lnTo>
                                <a:pt x="309845" y="373006"/>
                              </a:lnTo>
                              <a:lnTo>
                                <a:pt x="280109" y="406357"/>
                              </a:lnTo>
                              <a:lnTo>
                                <a:pt x="251654" y="440838"/>
                              </a:lnTo>
                              <a:lnTo>
                                <a:pt x="224515" y="476411"/>
                              </a:lnTo>
                              <a:lnTo>
                                <a:pt x="198731" y="513040"/>
                              </a:lnTo>
                              <a:lnTo>
                                <a:pt x="174340" y="550686"/>
                              </a:lnTo>
                              <a:lnTo>
                                <a:pt x="151378" y="589313"/>
                              </a:lnTo>
                              <a:lnTo>
                                <a:pt x="129883" y="628883"/>
                              </a:lnTo>
                              <a:lnTo>
                                <a:pt x="109893" y="669359"/>
                              </a:lnTo>
                              <a:lnTo>
                                <a:pt x="91444" y="710703"/>
                              </a:lnTo>
                              <a:lnTo>
                                <a:pt x="74575" y="752877"/>
                              </a:lnTo>
                              <a:lnTo>
                                <a:pt x="59323" y="795844"/>
                              </a:lnTo>
                              <a:lnTo>
                                <a:pt x="45725" y="839568"/>
                              </a:lnTo>
                              <a:lnTo>
                                <a:pt x="33818" y="884010"/>
                              </a:lnTo>
                              <a:lnTo>
                                <a:pt x="23641" y="929132"/>
                              </a:lnTo>
                              <a:lnTo>
                                <a:pt x="15230" y="974898"/>
                              </a:lnTo>
                              <a:lnTo>
                                <a:pt x="8623" y="1021271"/>
                              </a:lnTo>
                              <a:lnTo>
                                <a:pt x="3857" y="1068212"/>
                              </a:lnTo>
                              <a:lnTo>
                                <a:pt x="970" y="1115684"/>
                              </a:lnTo>
                              <a:lnTo>
                                <a:pt x="0" y="1163650"/>
                              </a:lnTo>
                              <a:lnTo>
                                <a:pt x="970" y="1211616"/>
                              </a:lnTo>
                              <a:lnTo>
                                <a:pt x="3857" y="1259088"/>
                              </a:lnTo>
                              <a:lnTo>
                                <a:pt x="8623" y="1306029"/>
                              </a:lnTo>
                              <a:lnTo>
                                <a:pt x="15230" y="1352401"/>
                              </a:lnTo>
                              <a:lnTo>
                                <a:pt x="23641" y="1398167"/>
                              </a:lnTo>
                              <a:lnTo>
                                <a:pt x="33818" y="1443290"/>
                              </a:lnTo>
                              <a:lnTo>
                                <a:pt x="45725" y="1487732"/>
                              </a:lnTo>
                              <a:lnTo>
                                <a:pt x="59323" y="1531455"/>
                              </a:lnTo>
                              <a:lnTo>
                                <a:pt x="74575" y="1574422"/>
                              </a:lnTo>
                              <a:lnTo>
                                <a:pt x="91444" y="1616597"/>
                              </a:lnTo>
                              <a:lnTo>
                                <a:pt x="109893" y="1657940"/>
                              </a:lnTo>
                              <a:lnTo>
                                <a:pt x="129883" y="1698416"/>
                              </a:lnTo>
                              <a:lnTo>
                                <a:pt x="151378" y="1737986"/>
                              </a:lnTo>
                              <a:lnTo>
                                <a:pt x="174340" y="1776613"/>
                              </a:lnTo>
                              <a:lnTo>
                                <a:pt x="198731" y="1814260"/>
                              </a:lnTo>
                              <a:lnTo>
                                <a:pt x="224515" y="1850888"/>
                              </a:lnTo>
                              <a:lnTo>
                                <a:pt x="251654" y="1886462"/>
                              </a:lnTo>
                              <a:lnTo>
                                <a:pt x="280109" y="1920943"/>
                              </a:lnTo>
                              <a:lnTo>
                                <a:pt x="309845" y="1954293"/>
                              </a:lnTo>
                              <a:lnTo>
                                <a:pt x="340823" y="1986476"/>
                              </a:lnTo>
                              <a:lnTo>
                                <a:pt x="373006" y="2017454"/>
                              </a:lnTo>
                              <a:lnTo>
                                <a:pt x="406357" y="2047190"/>
                              </a:lnTo>
                              <a:lnTo>
                                <a:pt x="440838" y="2075646"/>
                              </a:lnTo>
                              <a:lnTo>
                                <a:pt x="476411" y="2102784"/>
                              </a:lnTo>
                              <a:lnTo>
                                <a:pt x="513040" y="2128568"/>
                              </a:lnTo>
                              <a:lnTo>
                                <a:pt x="550686" y="2152959"/>
                              </a:lnTo>
                              <a:lnTo>
                                <a:pt x="589313" y="2175921"/>
                              </a:lnTo>
                              <a:lnTo>
                                <a:pt x="628883" y="2197416"/>
                              </a:lnTo>
                              <a:lnTo>
                                <a:pt x="669359" y="2217407"/>
                              </a:lnTo>
                              <a:lnTo>
                                <a:pt x="710703" y="2235855"/>
                              </a:lnTo>
                              <a:lnTo>
                                <a:pt x="752877" y="2252724"/>
                              </a:lnTo>
                              <a:lnTo>
                                <a:pt x="795844" y="2267977"/>
                              </a:lnTo>
                              <a:lnTo>
                                <a:pt x="839568" y="2281575"/>
                              </a:lnTo>
                              <a:lnTo>
                                <a:pt x="884010" y="2293481"/>
                              </a:lnTo>
                              <a:lnTo>
                                <a:pt x="929132" y="2303659"/>
                              </a:lnTo>
                              <a:lnTo>
                                <a:pt x="974898" y="2312070"/>
                              </a:lnTo>
                              <a:lnTo>
                                <a:pt x="1021271" y="2318677"/>
                              </a:lnTo>
                              <a:lnTo>
                                <a:pt x="1068212" y="2323442"/>
                              </a:lnTo>
                              <a:lnTo>
                                <a:pt x="1115684" y="2326329"/>
                              </a:lnTo>
                              <a:lnTo>
                                <a:pt x="1163650" y="2327300"/>
                              </a:lnTo>
                              <a:lnTo>
                                <a:pt x="1211616" y="2326329"/>
                              </a:lnTo>
                              <a:lnTo>
                                <a:pt x="1259088" y="2323442"/>
                              </a:lnTo>
                              <a:lnTo>
                                <a:pt x="1306029" y="2318677"/>
                              </a:lnTo>
                              <a:lnTo>
                                <a:pt x="1352401" y="2312070"/>
                              </a:lnTo>
                              <a:lnTo>
                                <a:pt x="1398167" y="2303659"/>
                              </a:lnTo>
                              <a:lnTo>
                                <a:pt x="1443290" y="2293481"/>
                              </a:lnTo>
                              <a:lnTo>
                                <a:pt x="1463305" y="2288119"/>
                              </a:lnTo>
                              <a:lnTo>
                                <a:pt x="1463305" y="39180"/>
                              </a:lnTo>
                              <a:lnTo>
                                <a:pt x="1398167" y="23641"/>
                              </a:lnTo>
                              <a:lnTo>
                                <a:pt x="1352401" y="15230"/>
                              </a:lnTo>
                              <a:lnTo>
                                <a:pt x="1306029" y="8623"/>
                              </a:lnTo>
                              <a:lnTo>
                                <a:pt x="1259088" y="3857"/>
                              </a:lnTo>
                              <a:lnTo>
                                <a:pt x="1211616" y="970"/>
                              </a:lnTo>
                              <a:lnTo>
                                <a:pt x="1163650" y="0"/>
                              </a:lnTo>
                              <a:close/>
                            </a:path>
                          </a:pathLst>
                        </a:custGeom>
                        <a:solidFill>
                          <a:srgbClr val="FFD886"/>
                        </a:solidFill>
                        <a:ln>
                          <a:noFill/>
                        </a:ln>
                      </wps:spPr>
                      <wps:bodyPr rot="0">
                        <a:prstTxWarp prst="textNoShape">
                          <a:avLst/>
                        </a:prstTxWarp>
                        <a:noAutofit/>
                      </wps:bodyPr>
                    </wps:wsp>
                  </a:graphicData>
                </a:graphic>
              </wp:anchor>
            </w:drawing>
          </mc:Choice>
          <mc:Fallback>
            <w:pict>
              <v:shape w14:anchorId="2B431CA0" id="Freihandform: Form 12" o:spid="_x0000_s1026" style="position:absolute;margin-left:479.3pt;margin-top:308.25pt;width:116.75pt;height:184.8pt;z-index:251658241;visibility:visible;mso-wrap-style:square;mso-wrap-distance-left:0;mso-wrap-distance-top:0;mso-wrap-distance-right:0;mso-wrap-distance-bottom:0;mso-position-horizontal:absolute;mso-position-horizontal-relative:page;mso-position-vertical:absolute;mso-position-vertical-relative:page;v-text-anchor:top" coordsize="1463675,2327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" path="m1163650,r-47966,970l1068212,3857r-46941,4766l974898,15230r-45766,8411l884010,33818,839568,45725,795844,59323,752877,74575,710703,91444r-41344,18449l628883,129883r-39570,21495l550686,174340r-37646,24391l476411,224515r-35573,27139l406357,280109r-33351,29736l340823,340823r-30978,32183l280109,406357r-28455,34481l224515,476411r-25784,36629l174340,550686r-22962,38627l129883,628883r-19990,40476l91444,710703,74575,752877,59323,795844,45725,839568,33818,884010,23641,929132r-8411,45766l8623,1021271r-4766,46941l970,1115684,,1163650r970,47966l3857,1259088r4766,46941l15230,1352401r8411,45766l33818,1443290r11907,44442l59323,1531455r15252,42967l91444,1616597r18449,41343l129883,1698416r21495,39570l174340,1776613r24391,37647l224515,1850888r27139,35574l280109,1920943r29736,33350l340823,1986476r32183,30978l406357,2047190r34481,28456l476411,2102784r36629,25784l550686,2152959r38627,22962l628883,2197416r40476,19991l710703,2235855r42174,16869l795844,2267977r43724,13598l884010,2293481r45122,10178l974898,2312070r46373,6607l1068212,2323442r47472,2887l1163650,2327300r47966,-971l1259088,2323442r46941,-4765l1352401,2312070r45766,-8411l1443290,2293481r20015,-5362l1463305,39180,1398167,23641r-45766,-8411l1306029,8623,1259088,3857,1211616,970,1163650,xe" fillcolor="#ffd886" stroked="f">
                <v:path arrowok="t" o:extrusionok="f"/>
                <w10:wrap anchorx="page" anchory="page"/>
              </v:shape>
            </w:pict>
          </mc:Fallback>
        </mc:AlternateContent>
      </w:r>
    </w:p>
    <w:p w14:paraId="6355DCC7" w14:textId="77777777" w:rsidR="005E456E" w:rsidRDefault="005E456E">
      <w:pPr>
        <w:pBdr>
          <w:top w:val="none" w:sz="0" w:space="0" w:color="000000"/>
          <w:left w:val="none" w:sz="0" w:space="0" w:color="000000"/>
          <w:bottom w:val="none" w:sz="0" w:space="0" w:color="000000"/>
          <w:right w:val="none" w:sz="0" w:space="0" w:color="000000"/>
          <w:between w:val="none" w:sz="0" w:space="0" w:color="000000"/>
        </w:pBdr>
        <w:spacing w:before="90"/>
        <w:rPr>
          <w:rFonts w:ascii="Arimo" w:eastAsia="Arimo" w:hAnsi="Arimo" w:cs="Arimo"/>
          <w:color w:val="000000"/>
          <w:sz w:val="30"/>
          <w:szCs w:val="30"/>
        </w:rPr>
      </w:pPr>
    </w:p>
    <w:p w14:paraId="7003AA1D" w14:textId="77777777" w:rsidR="005E456E" w:rsidRDefault="00000000" w:rsidP="00756775">
      <w:pPr>
        <w:pStyle w:val="Titre2"/>
      </w:pPr>
      <w:bookmarkStart w:id="0" w:name="_Toc233295954"/>
      <w:bookmarkStart w:id="1" w:name="_Toc233617839"/>
      <w:bookmarkStart w:id="2" w:name="_Toc235109350"/>
      <w:r>
        <w:t>The CIVIS Alliance member universities</w:t>
      </w:r>
      <w:bookmarkEnd w:id="0"/>
      <w:bookmarkEnd w:id="1"/>
      <w:bookmarkEnd w:id="2"/>
    </w:p>
    <w:p w14:paraId="57A202FC" w14:textId="714C75D7" w:rsidR="005E456E" w:rsidRDefault="00054386" w:rsidP="00241F2B">
      <w:pPr>
        <w:pStyle w:val="CIVISText"/>
        <w:rPr>
          <w:color w:val="000000"/>
        </w:rPr>
      </w:pPr>
      <w:r>
        <w:rPr>
          <w:noProof/>
        </w:rPr>
        <mc:AlternateContent>
          <mc:Choice Requires="wpg">
            <w:drawing>
              <wp:anchor distT="0" distB="0" distL="114300" distR="114300" simplePos="0" relativeHeight="251680783" behindDoc="1" locked="0" layoutInCell="1" allowOverlap="1" wp14:anchorId="6C0D52E1" wp14:editId="2F7E2785">
                <wp:simplePos x="0" y="0"/>
                <wp:positionH relativeFrom="column">
                  <wp:posOffset>13970</wp:posOffset>
                </wp:positionH>
                <wp:positionV relativeFrom="paragraph">
                  <wp:posOffset>760095</wp:posOffset>
                </wp:positionV>
                <wp:extent cx="4240530" cy="3074035"/>
                <wp:effectExtent l="0" t="0" r="7620" b="0"/>
                <wp:wrapTopAndBottom/>
                <wp:docPr id="2" name="Groupe 2"/>
                <wp:cNvGraphicFramePr/>
                <a:graphic xmlns:a="http://schemas.openxmlformats.org/drawingml/2006/main">
                  <a:graphicData uri="http://schemas.microsoft.com/office/word/2010/wordprocessingGroup">
                    <wpg:wgp>
                      <wpg:cNvGrpSpPr/>
                      <wpg:grpSpPr>
                        <a:xfrm>
                          <a:off x="0" y="0"/>
                          <a:ext cx="4240530" cy="3074035"/>
                          <a:chOff x="0" y="0"/>
                          <a:chExt cx="4240530" cy="3074035"/>
                        </a:xfrm>
                      </wpg:grpSpPr>
                      <wpg:grpSp>
                        <wpg:cNvPr id="3" name="Gruppieren 13"/>
                        <wpg:cNvGrpSpPr/>
                        <wpg:grpSpPr bwMode="auto">
                          <a:xfrm>
                            <a:off x="0" y="0"/>
                            <a:ext cx="4240530" cy="3074035"/>
                            <a:chOff x="0" y="0"/>
                            <a:chExt cx="4240798" cy="3074374"/>
                          </a:xfrm>
                        </wpg:grpSpPr>
                        <wpg:grpSp>
                          <wpg:cNvPr id="4" name="Group 339374136"/>
                          <wpg:cNvGrpSpPr/>
                          <wpg:grpSpPr bwMode="auto">
                            <a:xfrm>
                              <a:off x="0" y="0"/>
                              <a:ext cx="4240798" cy="3074374"/>
                              <a:chOff x="0" y="0"/>
                              <a:chExt cx="4240798" cy="3074374"/>
                            </a:xfrm>
                          </wpg:grpSpPr>
                          <wps:wsp>
                            <wps:cNvPr id="5" name="Rechteck 3"/>
                            <wps:cNvSpPr/>
                            <wps:spPr bwMode="auto">
                              <a:xfrm>
                                <a:off x="0" y="0"/>
                                <a:ext cx="4240674" cy="3074374"/>
                              </a:xfrm>
                              <a:prstGeom prst="rect">
                                <a:avLst/>
                              </a:prstGeom>
                              <a:noFill/>
                              <a:ln>
                                <a:noFill/>
                              </a:ln>
                            </wps:spPr>
                            <wps:txbx>
                              <w:txbxContent>
                                <w:p w14:paraId="4F943DAB" w14:textId="77777777" w:rsidR="00054386" w:rsidRDefault="00054386" w:rsidP="00054386"/>
                              </w:txbxContent>
                            </wps:txbx>
                            <wps:bodyPr spcFirstLastPara="1" wrap="square" lIns="91425" tIns="91425" rIns="91425" bIns="91425" anchor="ctr" anchorCtr="0">
                              <a:noAutofit/>
                            </wps:bodyPr>
                          </wps:wsp>
                          <wpg:grpSp>
                            <wpg:cNvPr id="6" name="Group 801282568"/>
                            <wpg:cNvGrpSpPr/>
                            <wpg:grpSpPr bwMode="auto">
                              <a:xfrm>
                                <a:off x="0" y="12"/>
                                <a:ext cx="4240798" cy="3074349"/>
                                <a:chOff x="0" y="0"/>
                                <a:chExt cx="4240798" cy="3074349"/>
                              </a:xfrm>
                            </wpg:grpSpPr>
                            <wps:wsp>
                              <wps:cNvPr id="7" name="Rechteck 5"/>
                              <wps:cNvSpPr/>
                              <wps:spPr bwMode="auto">
                                <a:xfrm>
                                  <a:off x="0" y="0"/>
                                  <a:ext cx="4240674" cy="3074349"/>
                                </a:xfrm>
                                <a:prstGeom prst="rect">
                                  <a:avLst/>
                                </a:prstGeom>
                                <a:noFill/>
                                <a:ln>
                                  <a:noFill/>
                                </a:ln>
                              </wps:spPr>
                              <wps:txbx>
                                <w:txbxContent>
                                  <w:p w14:paraId="207427AD" w14:textId="77777777" w:rsidR="00054386" w:rsidRDefault="00054386" w:rsidP="00054386"/>
                                </w:txbxContent>
                              </wps:txbx>
                              <wps:bodyPr spcFirstLastPara="1" wrap="square" lIns="91425" tIns="91425" rIns="91425" bIns="91425" anchor="ctr" anchorCtr="0">
                                <a:noAutofit/>
                              </wps:bodyPr>
                            </wps:wsp>
                            <wps:wsp>
                              <wps:cNvPr id="8" name="Freihandform: Form 10"/>
                              <wps:cNvSpPr/>
                              <wps:spPr bwMode="auto">
                                <a:xfrm>
                                  <a:off x="0" y="0"/>
                                  <a:ext cx="4240674" cy="3074349"/>
                                </a:xfrm>
                                <a:custGeom>
                                  <a:avLst/>
                                  <a:gdLst/>
                                  <a:ahLst/>
                                  <a:cxnLst/>
                                  <a:rect l="l" t="t" r="r" b="b"/>
                                  <a:pathLst>
                                    <a:path w="4241800" h="3070225" extrusionOk="0">
                                      <a:moveTo>
                                        <a:pt x="3953649" y="0"/>
                                      </a:moveTo>
                                      <a:lnTo>
                                        <a:pt x="287997" y="0"/>
                                      </a:lnTo>
                                      <a:lnTo>
                                        <a:pt x="241283" y="3769"/>
                                      </a:lnTo>
                                      <a:lnTo>
                                        <a:pt x="196969" y="14682"/>
                                      </a:lnTo>
                                      <a:lnTo>
                                        <a:pt x="155647" y="32146"/>
                                      </a:lnTo>
                                      <a:lnTo>
                                        <a:pt x="117910" y="55567"/>
                                      </a:lnTo>
                                      <a:lnTo>
                                        <a:pt x="84353" y="84353"/>
                                      </a:lnTo>
                                      <a:lnTo>
                                        <a:pt x="55567" y="117910"/>
                                      </a:lnTo>
                                      <a:lnTo>
                                        <a:pt x="32146" y="155647"/>
                                      </a:lnTo>
                                      <a:lnTo>
                                        <a:pt x="14682" y="196969"/>
                                      </a:lnTo>
                                      <a:lnTo>
                                        <a:pt x="3769" y="241283"/>
                                      </a:lnTo>
                                      <a:lnTo>
                                        <a:pt x="0" y="287997"/>
                                      </a:lnTo>
                                      <a:lnTo>
                                        <a:pt x="0" y="2781896"/>
                                      </a:lnTo>
                                      <a:lnTo>
                                        <a:pt x="3769" y="2828611"/>
                                      </a:lnTo>
                                      <a:lnTo>
                                        <a:pt x="14682" y="2872925"/>
                                      </a:lnTo>
                                      <a:lnTo>
                                        <a:pt x="32146" y="2914247"/>
                                      </a:lnTo>
                                      <a:lnTo>
                                        <a:pt x="55567" y="2951983"/>
                                      </a:lnTo>
                                      <a:lnTo>
                                        <a:pt x="84353" y="2985541"/>
                                      </a:lnTo>
                                      <a:lnTo>
                                        <a:pt x="117910" y="3014327"/>
                                      </a:lnTo>
                                      <a:lnTo>
                                        <a:pt x="155647" y="3037748"/>
                                      </a:lnTo>
                                      <a:lnTo>
                                        <a:pt x="196969" y="3055212"/>
                                      </a:lnTo>
                                      <a:lnTo>
                                        <a:pt x="241283" y="3066125"/>
                                      </a:lnTo>
                                      <a:lnTo>
                                        <a:pt x="287997" y="3069894"/>
                                      </a:lnTo>
                                      <a:lnTo>
                                        <a:pt x="3953649" y="3069894"/>
                                      </a:lnTo>
                                      <a:lnTo>
                                        <a:pt x="4000363" y="3066125"/>
                                      </a:lnTo>
                                      <a:lnTo>
                                        <a:pt x="4044678" y="3055212"/>
                                      </a:lnTo>
                                      <a:lnTo>
                                        <a:pt x="4086000" y="3037748"/>
                                      </a:lnTo>
                                      <a:lnTo>
                                        <a:pt x="4123736" y="3014327"/>
                                      </a:lnTo>
                                      <a:lnTo>
                                        <a:pt x="4157294" y="2985541"/>
                                      </a:lnTo>
                                      <a:lnTo>
                                        <a:pt x="4186080" y="2951983"/>
                                      </a:lnTo>
                                      <a:lnTo>
                                        <a:pt x="4209501" y="2914247"/>
                                      </a:lnTo>
                                      <a:lnTo>
                                        <a:pt x="4226965" y="2872925"/>
                                      </a:lnTo>
                                      <a:lnTo>
                                        <a:pt x="4237878" y="2828611"/>
                                      </a:lnTo>
                                      <a:lnTo>
                                        <a:pt x="4241647" y="2781896"/>
                                      </a:lnTo>
                                      <a:lnTo>
                                        <a:pt x="4241647" y="287997"/>
                                      </a:lnTo>
                                      <a:lnTo>
                                        <a:pt x="4237878" y="241283"/>
                                      </a:lnTo>
                                      <a:lnTo>
                                        <a:pt x="4226965" y="196969"/>
                                      </a:lnTo>
                                      <a:lnTo>
                                        <a:pt x="4209501" y="155647"/>
                                      </a:lnTo>
                                      <a:lnTo>
                                        <a:pt x="4186080" y="117910"/>
                                      </a:lnTo>
                                      <a:lnTo>
                                        <a:pt x="4157294" y="84353"/>
                                      </a:lnTo>
                                      <a:lnTo>
                                        <a:pt x="4123736" y="55567"/>
                                      </a:lnTo>
                                      <a:lnTo>
                                        <a:pt x="4086000" y="32146"/>
                                      </a:lnTo>
                                      <a:lnTo>
                                        <a:pt x="4044678" y="14682"/>
                                      </a:lnTo>
                                      <a:lnTo>
                                        <a:pt x="4000363" y="3769"/>
                                      </a:lnTo>
                                      <a:lnTo>
                                        <a:pt x="3953649" y="0"/>
                                      </a:lnTo>
                                      <a:close/>
                                    </a:path>
                                  </a:pathLst>
                                </a:custGeom>
                                <a:solidFill>
                                  <a:srgbClr val="889DCA"/>
                                </a:solidFill>
                                <a:ln>
                                  <a:noFill/>
                                </a:ln>
                              </wps:spPr>
                              <wps:bodyPr rot="0">
                                <a:prstTxWarp prst="textNoShape">
                                  <a:avLst/>
                                </a:prstTxWarp>
                                <a:noAutofit/>
                              </wps:bodyPr>
                            </wps:wsp>
                            <wps:wsp>
                              <wps:cNvPr id="14" name="Rechteck 11"/>
                              <wps:cNvSpPr/>
                              <wps:spPr bwMode="auto">
                                <a:xfrm>
                                  <a:off x="461524" y="524564"/>
                                  <a:ext cx="382220" cy="2296701"/>
                                </a:xfrm>
                                <a:prstGeom prst="rect">
                                  <a:avLst/>
                                </a:prstGeom>
                                <a:noFill/>
                                <a:ln>
                                  <a:noFill/>
                                </a:ln>
                              </wps:spPr>
                              <wps:txbx>
                                <w:txbxContent>
                                  <w:p w14:paraId="0A716EB9" w14:textId="77777777" w:rsidR="00054386" w:rsidRDefault="00054386" w:rsidP="00054386">
                                    <w:pPr>
                                      <w:spacing w:line="360" w:lineRule="auto"/>
                                      <w:ind w:right="11"/>
                                      <w:rPr>
                                        <w:rFonts w:eastAsia="Raleway" w:cs="Raleway"/>
                                        <w:b/>
                                        <w:color w:val="FFFFFF"/>
                                        <w:sz w:val="18"/>
                                      </w:rPr>
                                    </w:pPr>
                                    <w:r>
                                      <w:rPr>
                                        <w:rFonts w:eastAsia="Raleway" w:cs="Raleway"/>
                                        <w:b/>
                                        <w:color w:val="FFFFFF"/>
                                        <w:sz w:val="18"/>
                                      </w:rPr>
                                      <w:t>AMU</w:t>
                                    </w:r>
                                  </w:p>
                                  <w:p w14:paraId="3CB160BC" w14:textId="77777777" w:rsidR="00054386" w:rsidRDefault="00054386" w:rsidP="00054386">
                                    <w:pPr>
                                      <w:spacing w:line="360" w:lineRule="auto"/>
                                      <w:ind w:right="11"/>
                                      <w:rPr>
                                        <w:rFonts w:eastAsia="Raleway" w:cs="Raleway"/>
                                        <w:b/>
                                        <w:color w:val="FFFFFF"/>
                                        <w:sz w:val="18"/>
                                      </w:rPr>
                                    </w:pPr>
                                    <w:r>
                                      <w:rPr>
                                        <w:rFonts w:eastAsia="Raleway" w:cs="Raleway"/>
                                        <w:b/>
                                        <w:color w:val="FFFFFF"/>
                                        <w:sz w:val="18"/>
                                      </w:rPr>
                                      <w:t xml:space="preserve">NKUA </w:t>
                                    </w:r>
                                  </w:p>
                                  <w:p w14:paraId="7BD8E89B" w14:textId="77777777" w:rsidR="00054386" w:rsidRDefault="00054386" w:rsidP="00054386">
                                    <w:pPr>
                                      <w:spacing w:line="360" w:lineRule="auto"/>
                                      <w:ind w:right="11"/>
                                      <w:rPr>
                                        <w:rFonts w:eastAsia="Raleway" w:cs="Raleway"/>
                                        <w:b/>
                                        <w:color w:val="FFFFFF"/>
                                        <w:sz w:val="18"/>
                                      </w:rPr>
                                    </w:pPr>
                                    <w:r>
                                      <w:rPr>
                                        <w:rFonts w:eastAsia="Raleway" w:cs="Raleway"/>
                                        <w:b/>
                                        <w:color w:val="FFFFFF"/>
                                        <w:sz w:val="18"/>
                                      </w:rPr>
                                      <w:t>UB</w:t>
                                    </w:r>
                                  </w:p>
                                  <w:p w14:paraId="4B607A1E" w14:textId="77777777" w:rsidR="00054386" w:rsidRDefault="00054386" w:rsidP="00054386">
                                    <w:pPr>
                                      <w:spacing w:line="360" w:lineRule="auto"/>
                                      <w:ind w:right="11"/>
                                      <w:rPr>
                                        <w:rFonts w:eastAsia="Raleway" w:cs="Raleway"/>
                                        <w:b/>
                                        <w:color w:val="FFFFFF"/>
                                        <w:sz w:val="18"/>
                                      </w:rPr>
                                    </w:pPr>
                                    <w:r>
                                      <w:rPr>
                                        <w:rFonts w:eastAsia="Raleway" w:cs="Raleway"/>
                                        <w:b/>
                                        <w:color w:val="FFFFFF"/>
                                        <w:sz w:val="18"/>
                                      </w:rPr>
                                      <w:t>ULB</w:t>
                                    </w:r>
                                  </w:p>
                                  <w:p w14:paraId="4F39BBD2" w14:textId="77777777" w:rsidR="00054386" w:rsidRDefault="00054386" w:rsidP="00054386">
                                    <w:pPr>
                                      <w:spacing w:line="360" w:lineRule="auto"/>
                                      <w:ind w:right="61"/>
                                      <w:rPr>
                                        <w:rFonts w:eastAsia="Raleway" w:cs="Raleway"/>
                                        <w:b/>
                                        <w:color w:val="FFFFFF"/>
                                        <w:sz w:val="18"/>
                                      </w:rPr>
                                    </w:pPr>
                                    <w:r>
                                      <w:rPr>
                                        <w:rFonts w:eastAsia="Raleway" w:cs="Raleway"/>
                                        <w:b/>
                                        <w:color w:val="FFFFFF"/>
                                        <w:sz w:val="18"/>
                                      </w:rPr>
                                      <w:t>UofG</w:t>
                                    </w:r>
                                  </w:p>
                                  <w:p w14:paraId="74E748D8" w14:textId="77777777" w:rsidR="00054386" w:rsidRDefault="00054386" w:rsidP="00054386">
                                    <w:pPr>
                                      <w:spacing w:line="360" w:lineRule="auto"/>
                                      <w:ind w:right="61"/>
                                      <w:rPr>
                                        <w:rFonts w:eastAsia="Raleway" w:cs="Raleway"/>
                                        <w:b/>
                                        <w:color w:val="FFFFFF"/>
                                        <w:sz w:val="18"/>
                                      </w:rPr>
                                    </w:pPr>
                                    <w:r>
                                      <w:rPr>
                                        <w:rFonts w:eastAsia="Raleway" w:cs="Raleway"/>
                                        <w:b/>
                                        <w:color w:val="FFFFFF"/>
                                        <w:sz w:val="18"/>
                                      </w:rPr>
                                      <w:t>UNIL</w:t>
                                    </w:r>
                                  </w:p>
                                  <w:p w14:paraId="67E27356" w14:textId="77777777" w:rsidR="00054386" w:rsidRDefault="00054386" w:rsidP="00054386">
                                    <w:pPr>
                                      <w:spacing w:line="360" w:lineRule="auto"/>
                                      <w:ind w:right="61"/>
                                      <w:rPr>
                                        <w:rFonts w:eastAsia="Raleway" w:cs="Raleway"/>
                                        <w:b/>
                                        <w:color w:val="FFFFFF"/>
                                        <w:sz w:val="18"/>
                                      </w:rPr>
                                    </w:pPr>
                                    <w:r>
                                      <w:rPr>
                                        <w:rFonts w:eastAsia="Raleway" w:cs="Raleway"/>
                                        <w:b/>
                                        <w:color w:val="FFFFFF"/>
                                        <w:sz w:val="18"/>
                                      </w:rPr>
                                      <w:t>UAM</w:t>
                                    </w:r>
                                  </w:p>
                                  <w:p w14:paraId="756FA798" w14:textId="77777777" w:rsidR="00054386" w:rsidRDefault="00054386" w:rsidP="00054386">
                                    <w:pPr>
                                      <w:spacing w:line="360" w:lineRule="auto"/>
                                      <w:ind w:right="61"/>
                                      <w:rPr>
                                        <w:rFonts w:eastAsia="Raleway" w:cs="Raleway"/>
                                        <w:b/>
                                        <w:color w:val="FFFFFF"/>
                                        <w:sz w:val="18"/>
                                      </w:rPr>
                                    </w:pPr>
                                    <w:r>
                                      <w:rPr>
                                        <w:rFonts w:eastAsia="Raleway" w:cs="Raleway"/>
                                        <w:b/>
                                        <w:color w:val="FFFFFF"/>
                                        <w:sz w:val="18"/>
                                      </w:rPr>
                                      <w:t>SUR</w:t>
                                    </w:r>
                                  </w:p>
                                  <w:p w14:paraId="577D6E00" w14:textId="77777777" w:rsidR="00054386" w:rsidRDefault="00054386" w:rsidP="00054386">
                                    <w:pPr>
                                      <w:spacing w:line="360" w:lineRule="auto"/>
                                      <w:ind w:right="61"/>
                                      <w:rPr>
                                        <w:rFonts w:eastAsia="Raleway" w:cs="Raleway"/>
                                        <w:b/>
                                        <w:color w:val="FFFFFF"/>
                                        <w:sz w:val="18"/>
                                      </w:rPr>
                                    </w:pPr>
                                    <w:r>
                                      <w:rPr>
                                        <w:rFonts w:eastAsia="Raleway" w:cs="Raleway"/>
                                        <w:b/>
                                        <w:color w:val="FFFFFF"/>
                                        <w:sz w:val="18"/>
                                      </w:rPr>
                                      <w:t>PLUS</w:t>
                                    </w:r>
                                  </w:p>
                                  <w:p w14:paraId="01F1D28A" w14:textId="77777777" w:rsidR="00054386" w:rsidRDefault="00054386" w:rsidP="00054386">
                                    <w:pPr>
                                      <w:spacing w:line="360" w:lineRule="auto"/>
                                      <w:ind w:right="61"/>
                                      <w:rPr>
                                        <w:rFonts w:eastAsia="Raleway" w:cs="Raleway"/>
                                        <w:b/>
                                        <w:color w:val="FFFFFF"/>
                                        <w:sz w:val="18"/>
                                      </w:rPr>
                                    </w:pPr>
                                    <w:r>
                                      <w:rPr>
                                        <w:rFonts w:eastAsia="Raleway" w:cs="Raleway"/>
                                        <w:b/>
                                        <w:color w:val="FFFFFF"/>
                                        <w:sz w:val="18"/>
                                      </w:rPr>
                                      <w:t>SU</w:t>
                                    </w:r>
                                  </w:p>
                                  <w:p w14:paraId="3526B81F" w14:textId="77777777" w:rsidR="00054386" w:rsidRDefault="00054386" w:rsidP="00054386">
                                    <w:pPr>
                                      <w:spacing w:line="360" w:lineRule="auto"/>
                                      <w:rPr>
                                        <w:rFonts w:eastAsia="Raleway" w:cs="Raleway"/>
                                        <w:b/>
                                        <w:color w:val="FFFFFF"/>
                                        <w:sz w:val="18"/>
                                      </w:rPr>
                                    </w:pPr>
                                    <w:r>
                                      <w:rPr>
                                        <w:rFonts w:eastAsia="Raleway" w:cs="Raleway"/>
                                        <w:b/>
                                        <w:color w:val="FFFFFF"/>
                                        <w:sz w:val="18"/>
                                      </w:rPr>
                                      <w:t>UT</w:t>
                                    </w:r>
                                  </w:p>
                                </w:txbxContent>
                              </wps:txbx>
                              <wps:bodyPr spcFirstLastPara="1" wrap="square" lIns="0" tIns="0" rIns="0" bIns="0" anchor="t" anchorCtr="0">
                                <a:noAutofit/>
                              </wps:bodyPr>
                            </wps:wsp>
                            <wps:wsp>
                              <wps:cNvPr id="18" name="Rechteck 12"/>
                              <wps:cNvSpPr/>
                              <wps:spPr bwMode="auto">
                                <a:xfrm>
                                  <a:off x="1241294" y="524671"/>
                                  <a:ext cx="2999504" cy="2525788"/>
                                </a:xfrm>
                                <a:prstGeom prst="rect">
                                  <a:avLst/>
                                </a:prstGeom>
                                <a:noFill/>
                                <a:ln>
                                  <a:noFill/>
                                </a:ln>
                              </wps:spPr>
                              <wps:txbx>
                                <w:txbxContent>
                                  <w:p w14:paraId="2336A11B" w14:textId="77777777" w:rsidR="00054386" w:rsidRDefault="00054386" w:rsidP="00054386">
                                    <w:pPr>
                                      <w:spacing w:line="360" w:lineRule="auto"/>
                                      <w:rPr>
                                        <w:rFonts w:eastAsia="Raleway" w:cs="Raleway"/>
                                        <w:color w:val="FFFFFF"/>
                                        <w:sz w:val="18"/>
                                      </w:rPr>
                                    </w:pPr>
                                    <w:r>
                                      <w:rPr>
                                        <w:rFonts w:eastAsia="Raleway" w:cs="Raleway"/>
                                        <w:color w:val="FFFFFF"/>
                                        <w:sz w:val="18"/>
                                      </w:rPr>
                                      <w:t>Aix-Marseille Université</w:t>
                                    </w:r>
                                  </w:p>
                                  <w:p w14:paraId="01CF3FCF" w14:textId="77777777" w:rsidR="00054386" w:rsidRDefault="00054386" w:rsidP="00054386">
                                    <w:pPr>
                                      <w:spacing w:line="360" w:lineRule="auto"/>
                                      <w:rPr>
                                        <w:rFonts w:eastAsia="Raleway" w:cs="Raleway"/>
                                        <w:color w:val="FFFFFF"/>
                                        <w:sz w:val="18"/>
                                      </w:rPr>
                                    </w:pPr>
                                    <w:r>
                                      <w:rPr>
                                        <w:rFonts w:eastAsia="Raleway" w:cs="Raleway"/>
                                        <w:color w:val="FFFFFF"/>
                                        <w:sz w:val="18"/>
                                      </w:rPr>
                                      <w:t>National and Kapodistrian University of Athens</w:t>
                                    </w:r>
                                  </w:p>
                                  <w:p w14:paraId="06CFA81E" w14:textId="77777777" w:rsidR="00054386" w:rsidRDefault="00054386" w:rsidP="00054386">
                                    <w:pPr>
                                      <w:spacing w:line="360" w:lineRule="auto"/>
                                      <w:rPr>
                                        <w:rFonts w:eastAsia="Raleway" w:cs="Raleway"/>
                                        <w:color w:val="FFFFFF"/>
                                        <w:sz w:val="18"/>
                                      </w:rPr>
                                    </w:pPr>
                                    <w:r>
                                      <w:rPr>
                                        <w:rFonts w:eastAsia="Raleway" w:cs="Raleway"/>
                                        <w:color w:val="FFFFFF"/>
                                        <w:sz w:val="18"/>
                                      </w:rPr>
                                      <w:t>University of Bucharest</w:t>
                                    </w:r>
                                  </w:p>
                                  <w:p w14:paraId="6771380D" w14:textId="77777777" w:rsidR="00054386" w:rsidRDefault="00054386" w:rsidP="00054386">
                                    <w:pPr>
                                      <w:spacing w:line="360" w:lineRule="auto"/>
                                      <w:ind w:right="1134"/>
                                      <w:rPr>
                                        <w:rFonts w:eastAsia="Raleway" w:cs="Raleway"/>
                                        <w:color w:val="FFFFFF"/>
                                        <w:sz w:val="18"/>
                                        <w:lang w:val="fr-FR"/>
                                      </w:rPr>
                                    </w:pPr>
                                    <w:r>
                                      <w:rPr>
                                        <w:rFonts w:eastAsia="Raleway" w:cs="Raleway"/>
                                        <w:color w:val="FFFFFF"/>
                                        <w:sz w:val="18"/>
                                        <w:lang w:val="fr-FR"/>
                                      </w:rPr>
                                      <w:t>Université libre de Bruxelles</w:t>
                                    </w:r>
                                  </w:p>
                                  <w:p w14:paraId="7D80418C" w14:textId="77777777" w:rsidR="00054386" w:rsidRDefault="00054386" w:rsidP="00054386">
                                    <w:pPr>
                                      <w:spacing w:line="360" w:lineRule="auto"/>
                                      <w:ind w:right="1134"/>
                                      <w:rPr>
                                        <w:rFonts w:eastAsia="Raleway" w:cs="Raleway"/>
                                        <w:color w:val="FFFFFF"/>
                                        <w:sz w:val="18"/>
                                        <w:lang w:val="fr-FR"/>
                                      </w:rPr>
                                    </w:pPr>
                                    <w:r>
                                      <w:rPr>
                                        <w:rFonts w:eastAsia="Raleway" w:cs="Raleway"/>
                                        <w:color w:val="FFFFFF"/>
                                        <w:sz w:val="18"/>
                                        <w:lang w:val="fr-FR"/>
                                      </w:rPr>
                                      <w:t>University of Glasgow</w:t>
                                    </w:r>
                                  </w:p>
                                  <w:p w14:paraId="3C5F8BED" w14:textId="77777777" w:rsidR="00054386" w:rsidRDefault="00054386" w:rsidP="00054386">
                                    <w:pPr>
                                      <w:spacing w:line="360" w:lineRule="auto"/>
                                      <w:ind w:right="1134"/>
                                      <w:rPr>
                                        <w:rFonts w:eastAsia="Raleway" w:cs="Raleway"/>
                                        <w:color w:val="FFFFFF"/>
                                        <w:sz w:val="18"/>
                                      </w:rPr>
                                    </w:pPr>
                                    <w:r>
                                      <w:rPr>
                                        <w:rFonts w:eastAsia="Raleway" w:cs="Raleway"/>
                                        <w:color w:val="FFFFFF"/>
                                        <w:sz w:val="18"/>
                                      </w:rPr>
                                      <w:t>University of Lausanne</w:t>
                                    </w:r>
                                  </w:p>
                                  <w:p w14:paraId="3887C483" w14:textId="77777777" w:rsidR="00054386" w:rsidRDefault="00054386" w:rsidP="00054386">
                                    <w:pPr>
                                      <w:spacing w:line="360" w:lineRule="auto"/>
                                      <w:ind w:right="347"/>
                                      <w:rPr>
                                        <w:rFonts w:eastAsia="Raleway" w:cs="Raleway"/>
                                        <w:color w:val="FFFFFF"/>
                                        <w:sz w:val="18"/>
                                      </w:rPr>
                                    </w:pPr>
                                    <w:r>
                                      <w:rPr>
                                        <w:rFonts w:eastAsia="Raleway" w:cs="Raleway"/>
                                        <w:color w:val="FFFFFF"/>
                                        <w:sz w:val="18"/>
                                      </w:rPr>
                                      <w:t>Universidad Autónoma de Madrid</w:t>
                                    </w:r>
                                  </w:p>
                                  <w:p w14:paraId="4B8A9F05" w14:textId="77777777" w:rsidR="00054386" w:rsidRDefault="00054386" w:rsidP="00054386">
                                    <w:pPr>
                                      <w:spacing w:line="360" w:lineRule="auto"/>
                                      <w:ind w:right="347"/>
                                      <w:rPr>
                                        <w:rFonts w:eastAsia="Raleway" w:cs="Raleway"/>
                                        <w:color w:val="FFFFFF"/>
                                        <w:sz w:val="18"/>
                                      </w:rPr>
                                    </w:pPr>
                                    <w:r>
                                      <w:rPr>
                                        <w:rFonts w:eastAsia="Raleway" w:cs="Raleway"/>
                                        <w:color w:val="FFFFFF"/>
                                        <w:sz w:val="18"/>
                                      </w:rPr>
                                      <w:t>Sapienza Università di Roma</w:t>
                                    </w:r>
                                  </w:p>
                                  <w:p w14:paraId="20035CF5" w14:textId="1B9B6256" w:rsidR="00054386" w:rsidRDefault="00054386" w:rsidP="00054386">
                                    <w:pPr>
                                      <w:spacing w:line="360" w:lineRule="auto"/>
                                      <w:ind w:right="347"/>
                                      <w:rPr>
                                        <w:rFonts w:eastAsia="Raleway" w:cs="Raleway"/>
                                        <w:color w:val="FFFFFF"/>
                                        <w:sz w:val="18"/>
                                      </w:rPr>
                                    </w:pPr>
                                    <w:r>
                                      <w:rPr>
                                        <w:rFonts w:eastAsia="Raleway" w:cs="Raleway"/>
                                        <w:color w:val="FFFFFF"/>
                                        <w:sz w:val="18"/>
                                      </w:rPr>
                                      <w:t>University of Salzburg</w:t>
                                    </w:r>
                                  </w:p>
                                  <w:p w14:paraId="3C11EA30" w14:textId="77777777" w:rsidR="00054386" w:rsidRDefault="00054386" w:rsidP="00054386">
                                    <w:pPr>
                                      <w:spacing w:line="360" w:lineRule="auto"/>
                                      <w:ind w:right="347"/>
                                      <w:rPr>
                                        <w:rFonts w:eastAsia="Raleway" w:cs="Raleway"/>
                                        <w:color w:val="FFFFFF"/>
                                        <w:sz w:val="18"/>
                                      </w:rPr>
                                    </w:pPr>
                                    <w:r>
                                      <w:rPr>
                                        <w:rFonts w:eastAsia="Raleway" w:cs="Raleway"/>
                                        <w:color w:val="FFFFFF"/>
                                        <w:sz w:val="18"/>
                                      </w:rPr>
                                      <w:t>Stockholm University</w:t>
                                    </w:r>
                                  </w:p>
                                  <w:p w14:paraId="1651FC58" w14:textId="21222909" w:rsidR="00054386" w:rsidRPr="00F67F01" w:rsidRDefault="00F67F01" w:rsidP="00F67F01">
                                    <w:pPr>
                                      <w:spacing w:line="360" w:lineRule="auto"/>
                                      <w:ind w:right="347"/>
                                      <w:rPr>
                                        <w:rFonts w:eastAsia="Raleway" w:cs="Raleway"/>
                                        <w:color w:val="FFFFFF"/>
                                        <w:sz w:val="18"/>
                                        <w:lang w:val="en-US"/>
                                      </w:rPr>
                                    </w:pPr>
                                    <w:r w:rsidRPr="00F67F01">
                                      <w:rPr>
                                        <w:rFonts w:eastAsia="Raleway" w:cs="Raleway"/>
                                        <w:color w:val="FFFFFF"/>
                                        <w:sz w:val="18"/>
                                        <w:lang w:val="en-US"/>
                                      </w:rPr>
                                      <w:t>University of Tübingen</w:t>
                                    </w:r>
                                  </w:p>
                                </w:txbxContent>
                              </wps:txbx>
                              <wps:bodyPr spcFirstLastPara="1" wrap="square" lIns="0" tIns="0" rIns="0" bIns="0" anchor="t" anchorCtr="0">
                                <a:noAutofit/>
                              </wps:bodyPr>
                            </wps:wsp>
                          </wpg:grpSp>
                        </wpg:grpSp>
                      </wpg:grpSp>
                      <wps:wsp>
                        <wps:cNvPr id="37" name="Rechteck 11"/>
                        <wps:cNvSpPr/>
                        <wps:spPr bwMode="auto">
                          <a:xfrm>
                            <a:off x="457200" y="219075"/>
                            <a:ext cx="1895475" cy="171450"/>
                          </a:xfrm>
                          <a:prstGeom prst="rect">
                            <a:avLst/>
                          </a:prstGeom>
                          <a:noFill/>
                          <a:ln>
                            <a:noFill/>
                          </a:ln>
                        </wps:spPr>
                        <wps:txbx>
                          <w:txbxContent>
                            <w:p w14:paraId="60DDE954" w14:textId="77777777" w:rsidR="00054386" w:rsidRPr="00DB264C" w:rsidRDefault="00054386" w:rsidP="00054386">
                              <w:pPr>
                                <w:spacing w:line="360" w:lineRule="auto"/>
                                <w:rPr>
                                  <w:rFonts w:eastAsia="Raleway" w:cs="Raleway"/>
                                  <w:b/>
                                  <w:color w:val="FFFFFF"/>
                                  <w:sz w:val="20"/>
                                  <w:szCs w:val="24"/>
                                </w:rPr>
                              </w:pPr>
                              <w:r w:rsidRPr="00DB264C">
                                <w:rPr>
                                  <w:rFonts w:eastAsia="Raleway" w:cs="Raleway"/>
                                  <w:b/>
                                  <w:color w:val="FFFFFF"/>
                                  <w:sz w:val="20"/>
                                  <w:szCs w:val="24"/>
                                </w:rPr>
                                <w:t>Full member universities</w:t>
                              </w:r>
                            </w:p>
                          </w:txbxContent>
                        </wps:txbx>
                        <wps:bodyPr spcFirstLastPara="1" wrap="square" lIns="0" tIns="0" rIns="0" bIns="0" anchor="t" anchorCtr="0">
                          <a:noAutofit/>
                        </wps:bodyPr>
                      </wps:wsp>
                    </wpg:wgp>
                  </a:graphicData>
                </a:graphic>
              </wp:anchor>
            </w:drawing>
          </mc:Choice>
          <mc:Fallback>
            <w:pict>
              <v:group w14:anchorId="6C0D52E1" id="Groupe 2" o:spid="_x0000_s1026" style="position:absolute;left:0;text-align:left;margin-left:1.1pt;margin-top:59.85pt;width:333.9pt;height:242.05pt;z-index:-251635697" coordsize="42405,30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">
                <v:group id="Gruppieren 13" o:spid="_x0000_s1027" style="position:absolute;width:42405;height:30740" coordsize="42407,30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 339374136" o:spid="_x0000_s1028" style="position:absolute;width:42407;height:30743" coordsize="42407,30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hteck 3" o:spid="_x0000_s1029" style="position:absolute;width:42406;height:30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" filled="f" stroked="f">
                      <v:textbox inset="2.53958mm,2.53958mm,2.53958mm,2.53958mm">
                        <w:txbxContent>
                          <w:p w14:paraId="4F943DAB" w14:textId="77777777" w:rsidR="00054386" w:rsidRDefault="00054386" w:rsidP="00054386"/>
                        </w:txbxContent>
                      </v:textbox>
                    </v:rect>
                    <v:group id="Group 801282568" o:spid="_x0000_s1030" style="position:absolute;width:42407;height:30743" coordsize="42407,30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_x0000_s1031" style="position:absolute;width:42406;height:30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" filled="f" stroked="f">
                        <v:textbox inset="2.53958mm,2.53958mm,2.53958mm,2.53958mm">
                          <w:txbxContent>
                            <w:p w14:paraId="207427AD" w14:textId="77777777" w:rsidR="00054386" w:rsidRDefault="00054386" w:rsidP="00054386"/>
                          </w:txbxContent>
                        </v:textbox>
                      </v:rect>
                      <v:shape id="Freihandform: Form 10" o:spid="_x0000_s1032" style="position:absolute;width:42406;height:30743;visibility:visible;mso-wrap-style:square;v-text-anchor:top" coordsize="4241800,3070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" path="m3953649,l287997,,241283,3769,196969,14682,155647,32146,117910,55567,84353,84353,55567,117910,32146,155647,14682,196969,3769,241283,,287997,,2781896r3769,46715l14682,2872925r17464,41322l55567,2951983r28786,33558l117910,3014327r37737,23421l196969,3055212r44314,10913l287997,3069894r3665652,l4000363,3066125r44315,-10913l4086000,3037748r37736,-23421l4157294,2985541r28786,-33558l4209501,2914247r17464,-41322l4237878,2828611r3769,-46715l4241647,287997r-3769,-46714l4226965,196969r-17464,-41322l4186080,117910,4157294,84353,4123736,55567,4086000,32146,4044678,14682,4000363,3769,3953649,xe" fillcolor="#889dca" stroked="f">
                        <v:path arrowok="t" o:extrusionok="f"/>
                      </v:shape>
                      <v:rect id="Rechteck 11" o:spid="_x0000_s1033" style="position:absolute;left:4615;top:5245;width:3822;height:22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0A716EB9" w14:textId="77777777" w:rsidR="00054386" w:rsidRDefault="00054386" w:rsidP="00054386">
                              <w:pPr>
                                <w:spacing w:line="360" w:lineRule="auto"/>
                                <w:ind w:right="11"/>
                                <w:rPr>
                                  <w:rFonts w:eastAsia="Raleway" w:cs="Raleway"/>
                                  <w:b/>
                                  <w:color w:val="FFFFFF"/>
                                  <w:sz w:val="18"/>
                                </w:rPr>
                              </w:pPr>
                              <w:r>
                                <w:rPr>
                                  <w:rFonts w:eastAsia="Raleway" w:cs="Raleway"/>
                                  <w:b/>
                                  <w:color w:val="FFFFFF"/>
                                  <w:sz w:val="18"/>
                                </w:rPr>
                                <w:t>AMU</w:t>
                              </w:r>
                            </w:p>
                            <w:p w14:paraId="3CB160BC" w14:textId="77777777" w:rsidR="00054386" w:rsidRDefault="00054386" w:rsidP="00054386">
                              <w:pPr>
                                <w:spacing w:line="360" w:lineRule="auto"/>
                                <w:ind w:right="11"/>
                                <w:rPr>
                                  <w:rFonts w:eastAsia="Raleway" w:cs="Raleway"/>
                                  <w:b/>
                                  <w:color w:val="FFFFFF"/>
                                  <w:sz w:val="18"/>
                                </w:rPr>
                              </w:pPr>
                              <w:r>
                                <w:rPr>
                                  <w:rFonts w:eastAsia="Raleway" w:cs="Raleway"/>
                                  <w:b/>
                                  <w:color w:val="FFFFFF"/>
                                  <w:sz w:val="18"/>
                                </w:rPr>
                                <w:t xml:space="preserve">NKUA </w:t>
                              </w:r>
                            </w:p>
                            <w:p w14:paraId="7BD8E89B" w14:textId="77777777" w:rsidR="00054386" w:rsidRDefault="00054386" w:rsidP="00054386">
                              <w:pPr>
                                <w:spacing w:line="360" w:lineRule="auto"/>
                                <w:ind w:right="11"/>
                                <w:rPr>
                                  <w:rFonts w:eastAsia="Raleway" w:cs="Raleway"/>
                                  <w:b/>
                                  <w:color w:val="FFFFFF"/>
                                  <w:sz w:val="18"/>
                                </w:rPr>
                              </w:pPr>
                              <w:r>
                                <w:rPr>
                                  <w:rFonts w:eastAsia="Raleway" w:cs="Raleway"/>
                                  <w:b/>
                                  <w:color w:val="FFFFFF"/>
                                  <w:sz w:val="18"/>
                                </w:rPr>
                                <w:t>UB</w:t>
                              </w:r>
                            </w:p>
                            <w:p w14:paraId="4B607A1E" w14:textId="77777777" w:rsidR="00054386" w:rsidRDefault="00054386" w:rsidP="00054386">
                              <w:pPr>
                                <w:spacing w:line="360" w:lineRule="auto"/>
                                <w:ind w:right="11"/>
                                <w:rPr>
                                  <w:rFonts w:eastAsia="Raleway" w:cs="Raleway"/>
                                  <w:b/>
                                  <w:color w:val="FFFFFF"/>
                                  <w:sz w:val="18"/>
                                </w:rPr>
                              </w:pPr>
                              <w:r>
                                <w:rPr>
                                  <w:rFonts w:eastAsia="Raleway" w:cs="Raleway"/>
                                  <w:b/>
                                  <w:color w:val="FFFFFF"/>
                                  <w:sz w:val="18"/>
                                </w:rPr>
                                <w:t>ULB</w:t>
                              </w:r>
                            </w:p>
                            <w:p w14:paraId="4F39BBD2" w14:textId="77777777" w:rsidR="00054386" w:rsidRDefault="00054386" w:rsidP="00054386">
                              <w:pPr>
                                <w:spacing w:line="360" w:lineRule="auto"/>
                                <w:ind w:right="61"/>
                                <w:rPr>
                                  <w:rFonts w:eastAsia="Raleway" w:cs="Raleway"/>
                                  <w:b/>
                                  <w:color w:val="FFFFFF"/>
                                  <w:sz w:val="18"/>
                                </w:rPr>
                              </w:pPr>
                              <w:r>
                                <w:rPr>
                                  <w:rFonts w:eastAsia="Raleway" w:cs="Raleway"/>
                                  <w:b/>
                                  <w:color w:val="FFFFFF"/>
                                  <w:sz w:val="18"/>
                                </w:rPr>
                                <w:t>UofG</w:t>
                              </w:r>
                            </w:p>
                            <w:p w14:paraId="74E748D8" w14:textId="77777777" w:rsidR="00054386" w:rsidRDefault="00054386" w:rsidP="00054386">
                              <w:pPr>
                                <w:spacing w:line="360" w:lineRule="auto"/>
                                <w:ind w:right="61"/>
                                <w:rPr>
                                  <w:rFonts w:eastAsia="Raleway" w:cs="Raleway"/>
                                  <w:b/>
                                  <w:color w:val="FFFFFF"/>
                                  <w:sz w:val="18"/>
                                </w:rPr>
                              </w:pPr>
                              <w:r>
                                <w:rPr>
                                  <w:rFonts w:eastAsia="Raleway" w:cs="Raleway"/>
                                  <w:b/>
                                  <w:color w:val="FFFFFF"/>
                                  <w:sz w:val="18"/>
                                </w:rPr>
                                <w:t>UNIL</w:t>
                              </w:r>
                            </w:p>
                            <w:p w14:paraId="67E27356" w14:textId="77777777" w:rsidR="00054386" w:rsidRDefault="00054386" w:rsidP="00054386">
                              <w:pPr>
                                <w:spacing w:line="360" w:lineRule="auto"/>
                                <w:ind w:right="61"/>
                                <w:rPr>
                                  <w:rFonts w:eastAsia="Raleway" w:cs="Raleway"/>
                                  <w:b/>
                                  <w:color w:val="FFFFFF"/>
                                  <w:sz w:val="18"/>
                                </w:rPr>
                              </w:pPr>
                              <w:r>
                                <w:rPr>
                                  <w:rFonts w:eastAsia="Raleway" w:cs="Raleway"/>
                                  <w:b/>
                                  <w:color w:val="FFFFFF"/>
                                  <w:sz w:val="18"/>
                                </w:rPr>
                                <w:t>UAM</w:t>
                              </w:r>
                            </w:p>
                            <w:p w14:paraId="756FA798" w14:textId="77777777" w:rsidR="00054386" w:rsidRDefault="00054386" w:rsidP="00054386">
                              <w:pPr>
                                <w:spacing w:line="360" w:lineRule="auto"/>
                                <w:ind w:right="61"/>
                                <w:rPr>
                                  <w:rFonts w:eastAsia="Raleway" w:cs="Raleway"/>
                                  <w:b/>
                                  <w:color w:val="FFFFFF"/>
                                  <w:sz w:val="18"/>
                                </w:rPr>
                              </w:pPr>
                              <w:r>
                                <w:rPr>
                                  <w:rFonts w:eastAsia="Raleway" w:cs="Raleway"/>
                                  <w:b/>
                                  <w:color w:val="FFFFFF"/>
                                  <w:sz w:val="18"/>
                                </w:rPr>
                                <w:t>SUR</w:t>
                              </w:r>
                            </w:p>
                            <w:p w14:paraId="577D6E00" w14:textId="77777777" w:rsidR="00054386" w:rsidRDefault="00054386" w:rsidP="00054386">
                              <w:pPr>
                                <w:spacing w:line="360" w:lineRule="auto"/>
                                <w:ind w:right="61"/>
                                <w:rPr>
                                  <w:rFonts w:eastAsia="Raleway" w:cs="Raleway"/>
                                  <w:b/>
                                  <w:color w:val="FFFFFF"/>
                                  <w:sz w:val="18"/>
                                </w:rPr>
                              </w:pPr>
                              <w:r>
                                <w:rPr>
                                  <w:rFonts w:eastAsia="Raleway" w:cs="Raleway"/>
                                  <w:b/>
                                  <w:color w:val="FFFFFF"/>
                                  <w:sz w:val="18"/>
                                </w:rPr>
                                <w:t>PLUS</w:t>
                              </w:r>
                            </w:p>
                            <w:p w14:paraId="01F1D28A" w14:textId="77777777" w:rsidR="00054386" w:rsidRDefault="00054386" w:rsidP="00054386">
                              <w:pPr>
                                <w:spacing w:line="360" w:lineRule="auto"/>
                                <w:ind w:right="61"/>
                                <w:rPr>
                                  <w:rFonts w:eastAsia="Raleway" w:cs="Raleway"/>
                                  <w:b/>
                                  <w:color w:val="FFFFFF"/>
                                  <w:sz w:val="18"/>
                                </w:rPr>
                              </w:pPr>
                              <w:r>
                                <w:rPr>
                                  <w:rFonts w:eastAsia="Raleway" w:cs="Raleway"/>
                                  <w:b/>
                                  <w:color w:val="FFFFFF"/>
                                  <w:sz w:val="18"/>
                                </w:rPr>
                                <w:t>SU</w:t>
                              </w:r>
                            </w:p>
                            <w:p w14:paraId="3526B81F" w14:textId="77777777" w:rsidR="00054386" w:rsidRDefault="00054386" w:rsidP="00054386">
                              <w:pPr>
                                <w:spacing w:line="360" w:lineRule="auto"/>
                                <w:rPr>
                                  <w:rFonts w:eastAsia="Raleway" w:cs="Raleway"/>
                                  <w:b/>
                                  <w:color w:val="FFFFFF"/>
                                  <w:sz w:val="18"/>
                                </w:rPr>
                              </w:pPr>
                              <w:r>
                                <w:rPr>
                                  <w:rFonts w:eastAsia="Raleway" w:cs="Raleway"/>
                                  <w:b/>
                                  <w:color w:val="FFFFFF"/>
                                  <w:sz w:val="18"/>
                                </w:rPr>
                                <w:t>UT</w:t>
                              </w:r>
                            </w:p>
                          </w:txbxContent>
                        </v:textbox>
                      </v:rect>
                      <v:rect id="Rechteck 12" o:spid="_x0000_s1034" style="position:absolute;left:12412;top:5246;width:29995;height:25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2336A11B" w14:textId="77777777" w:rsidR="00054386" w:rsidRDefault="00054386" w:rsidP="00054386">
                              <w:pPr>
                                <w:spacing w:line="360" w:lineRule="auto"/>
                                <w:rPr>
                                  <w:rFonts w:eastAsia="Raleway" w:cs="Raleway"/>
                                  <w:color w:val="FFFFFF"/>
                                  <w:sz w:val="18"/>
                                </w:rPr>
                              </w:pPr>
                              <w:r>
                                <w:rPr>
                                  <w:rFonts w:eastAsia="Raleway" w:cs="Raleway"/>
                                  <w:color w:val="FFFFFF"/>
                                  <w:sz w:val="18"/>
                                </w:rPr>
                                <w:t>Aix-Marseille Université</w:t>
                              </w:r>
                            </w:p>
                            <w:p w14:paraId="01CF3FCF" w14:textId="77777777" w:rsidR="00054386" w:rsidRDefault="00054386" w:rsidP="00054386">
                              <w:pPr>
                                <w:spacing w:line="360" w:lineRule="auto"/>
                                <w:rPr>
                                  <w:rFonts w:eastAsia="Raleway" w:cs="Raleway"/>
                                  <w:color w:val="FFFFFF"/>
                                  <w:sz w:val="18"/>
                                </w:rPr>
                              </w:pPr>
                              <w:r>
                                <w:rPr>
                                  <w:rFonts w:eastAsia="Raleway" w:cs="Raleway"/>
                                  <w:color w:val="FFFFFF"/>
                                  <w:sz w:val="18"/>
                                </w:rPr>
                                <w:t>National and Kapodistrian University of Athens</w:t>
                              </w:r>
                            </w:p>
                            <w:p w14:paraId="06CFA81E" w14:textId="77777777" w:rsidR="00054386" w:rsidRDefault="00054386" w:rsidP="00054386">
                              <w:pPr>
                                <w:spacing w:line="360" w:lineRule="auto"/>
                                <w:rPr>
                                  <w:rFonts w:eastAsia="Raleway" w:cs="Raleway"/>
                                  <w:color w:val="FFFFFF"/>
                                  <w:sz w:val="18"/>
                                </w:rPr>
                              </w:pPr>
                              <w:r>
                                <w:rPr>
                                  <w:rFonts w:eastAsia="Raleway" w:cs="Raleway"/>
                                  <w:color w:val="FFFFFF"/>
                                  <w:sz w:val="18"/>
                                </w:rPr>
                                <w:t>University of Bucharest</w:t>
                              </w:r>
                            </w:p>
                            <w:p w14:paraId="6771380D" w14:textId="77777777" w:rsidR="00054386" w:rsidRDefault="00054386" w:rsidP="00054386">
                              <w:pPr>
                                <w:spacing w:line="360" w:lineRule="auto"/>
                                <w:ind w:right="1134"/>
                                <w:rPr>
                                  <w:rFonts w:eastAsia="Raleway" w:cs="Raleway"/>
                                  <w:color w:val="FFFFFF"/>
                                  <w:sz w:val="18"/>
                                  <w:lang w:val="fr-FR"/>
                                </w:rPr>
                              </w:pPr>
                              <w:r>
                                <w:rPr>
                                  <w:rFonts w:eastAsia="Raleway" w:cs="Raleway"/>
                                  <w:color w:val="FFFFFF"/>
                                  <w:sz w:val="18"/>
                                  <w:lang w:val="fr-FR"/>
                                </w:rPr>
                                <w:t>Université libre de Bruxelles</w:t>
                              </w:r>
                            </w:p>
                            <w:p w14:paraId="7D80418C" w14:textId="77777777" w:rsidR="00054386" w:rsidRDefault="00054386" w:rsidP="00054386">
                              <w:pPr>
                                <w:spacing w:line="360" w:lineRule="auto"/>
                                <w:ind w:right="1134"/>
                                <w:rPr>
                                  <w:rFonts w:eastAsia="Raleway" w:cs="Raleway"/>
                                  <w:color w:val="FFFFFF"/>
                                  <w:sz w:val="18"/>
                                  <w:lang w:val="fr-FR"/>
                                </w:rPr>
                              </w:pPr>
                              <w:r>
                                <w:rPr>
                                  <w:rFonts w:eastAsia="Raleway" w:cs="Raleway"/>
                                  <w:color w:val="FFFFFF"/>
                                  <w:sz w:val="18"/>
                                  <w:lang w:val="fr-FR"/>
                                </w:rPr>
                                <w:t>University of Glasgow</w:t>
                              </w:r>
                            </w:p>
                            <w:p w14:paraId="3C5F8BED" w14:textId="77777777" w:rsidR="00054386" w:rsidRDefault="00054386" w:rsidP="00054386">
                              <w:pPr>
                                <w:spacing w:line="360" w:lineRule="auto"/>
                                <w:ind w:right="1134"/>
                                <w:rPr>
                                  <w:rFonts w:eastAsia="Raleway" w:cs="Raleway"/>
                                  <w:color w:val="FFFFFF"/>
                                  <w:sz w:val="18"/>
                                </w:rPr>
                              </w:pPr>
                              <w:r>
                                <w:rPr>
                                  <w:rFonts w:eastAsia="Raleway" w:cs="Raleway"/>
                                  <w:color w:val="FFFFFF"/>
                                  <w:sz w:val="18"/>
                                </w:rPr>
                                <w:t>University of Lausanne</w:t>
                              </w:r>
                            </w:p>
                            <w:p w14:paraId="3887C483" w14:textId="77777777" w:rsidR="00054386" w:rsidRDefault="00054386" w:rsidP="00054386">
                              <w:pPr>
                                <w:spacing w:line="360" w:lineRule="auto"/>
                                <w:ind w:right="347"/>
                                <w:rPr>
                                  <w:rFonts w:eastAsia="Raleway" w:cs="Raleway"/>
                                  <w:color w:val="FFFFFF"/>
                                  <w:sz w:val="18"/>
                                </w:rPr>
                              </w:pPr>
                              <w:r>
                                <w:rPr>
                                  <w:rFonts w:eastAsia="Raleway" w:cs="Raleway"/>
                                  <w:color w:val="FFFFFF"/>
                                  <w:sz w:val="18"/>
                                </w:rPr>
                                <w:t>Universidad Autónoma de Madrid</w:t>
                              </w:r>
                            </w:p>
                            <w:p w14:paraId="4B8A9F05" w14:textId="77777777" w:rsidR="00054386" w:rsidRDefault="00054386" w:rsidP="00054386">
                              <w:pPr>
                                <w:spacing w:line="360" w:lineRule="auto"/>
                                <w:ind w:right="347"/>
                                <w:rPr>
                                  <w:rFonts w:eastAsia="Raleway" w:cs="Raleway"/>
                                  <w:color w:val="FFFFFF"/>
                                  <w:sz w:val="18"/>
                                </w:rPr>
                              </w:pPr>
                              <w:r>
                                <w:rPr>
                                  <w:rFonts w:eastAsia="Raleway" w:cs="Raleway"/>
                                  <w:color w:val="FFFFFF"/>
                                  <w:sz w:val="18"/>
                                </w:rPr>
                                <w:t>Sapienza Università di Roma</w:t>
                              </w:r>
                            </w:p>
                            <w:p w14:paraId="20035CF5" w14:textId="1B9B6256" w:rsidR="00054386" w:rsidRDefault="00054386" w:rsidP="00054386">
                              <w:pPr>
                                <w:spacing w:line="360" w:lineRule="auto"/>
                                <w:ind w:right="347"/>
                                <w:rPr>
                                  <w:rFonts w:eastAsia="Raleway" w:cs="Raleway"/>
                                  <w:color w:val="FFFFFF"/>
                                  <w:sz w:val="18"/>
                                </w:rPr>
                              </w:pPr>
                              <w:r>
                                <w:rPr>
                                  <w:rFonts w:eastAsia="Raleway" w:cs="Raleway"/>
                                  <w:color w:val="FFFFFF"/>
                                  <w:sz w:val="18"/>
                                </w:rPr>
                                <w:t>University of Salzburg</w:t>
                              </w:r>
                            </w:p>
                            <w:p w14:paraId="3C11EA30" w14:textId="77777777" w:rsidR="00054386" w:rsidRDefault="00054386" w:rsidP="00054386">
                              <w:pPr>
                                <w:spacing w:line="360" w:lineRule="auto"/>
                                <w:ind w:right="347"/>
                                <w:rPr>
                                  <w:rFonts w:eastAsia="Raleway" w:cs="Raleway"/>
                                  <w:color w:val="FFFFFF"/>
                                  <w:sz w:val="18"/>
                                </w:rPr>
                              </w:pPr>
                              <w:r>
                                <w:rPr>
                                  <w:rFonts w:eastAsia="Raleway" w:cs="Raleway"/>
                                  <w:color w:val="FFFFFF"/>
                                  <w:sz w:val="18"/>
                                </w:rPr>
                                <w:t>Stockholm University</w:t>
                              </w:r>
                            </w:p>
                            <w:p w14:paraId="1651FC58" w14:textId="21222909" w:rsidR="00054386" w:rsidRPr="00F67F01" w:rsidRDefault="00F67F01" w:rsidP="00F67F01">
                              <w:pPr>
                                <w:spacing w:line="360" w:lineRule="auto"/>
                                <w:ind w:right="347"/>
                                <w:rPr>
                                  <w:rFonts w:eastAsia="Raleway" w:cs="Raleway"/>
                                  <w:color w:val="FFFFFF"/>
                                  <w:sz w:val="18"/>
                                  <w:lang w:val="en-US"/>
                                </w:rPr>
                              </w:pPr>
                              <w:r w:rsidRPr="00F67F01">
                                <w:rPr>
                                  <w:rFonts w:eastAsia="Raleway" w:cs="Raleway"/>
                                  <w:color w:val="FFFFFF"/>
                                  <w:sz w:val="18"/>
                                  <w:lang w:val="en-US"/>
                                </w:rPr>
                                <w:t>University of Tübingen</w:t>
                              </w:r>
                            </w:p>
                          </w:txbxContent>
                        </v:textbox>
                      </v:rect>
                    </v:group>
                  </v:group>
                </v:group>
                <v:rect id="Rechteck 11" o:spid="_x0000_s1035" style="position:absolute;left:4572;top:2190;width:18954;height:1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60DDE954" w14:textId="77777777" w:rsidR="00054386" w:rsidRPr="00DB264C" w:rsidRDefault="00054386" w:rsidP="00054386">
                        <w:pPr>
                          <w:spacing w:line="360" w:lineRule="auto"/>
                          <w:rPr>
                            <w:rFonts w:eastAsia="Raleway" w:cs="Raleway"/>
                            <w:b/>
                            <w:color w:val="FFFFFF"/>
                            <w:sz w:val="20"/>
                            <w:szCs w:val="24"/>
                          </w:rPr>
                        </w:pPr>
                        <w:r w:rsidRPr="00DB264C">
                          <w:rPr>
                            <w:rFonts w:eastAsia="Raleway" w:cs="Raleway"/>
                            <w:b/>
                            <w:color w:val="FFFFFF"/>
                            <w:sz w:val="20"/>
                            <w:szCs w:val="24"/>
                          </w:rPr>
                          <w:t>Full member universities</w:t>
                        </w:r>
                      </w:p>
                    </w:txbxContent>
                  </v:textbox>
                </v:rect>
                <w10:wrap type="topAndBottom"/>
              </v:group>
            </w:pict>
          </mc:Fallback>
        </mc:AlternateContent>
      </w:r>
      <w:r>
        <w:t>Here are the names of the universities and their acronyms as we use them in CIVIS.</w:t>
      </w:r>
    </w:p>
    <w:p w14:paraId="7D595F7A" w14:textId="4EA06C69" w:rsidR="005E456E" w:rsidRDefault="00000000">
      <w:pPr>
        <w:pBdr>
          <w:top w:val="none" w:sz="0" w:space="0" w:color="000000"/>
          <w:left w:val="none" w:sz="0" w:space="0" w:color="000000"/>
          <w:bottom w:val="none" w:sz="0" w:space="0" w:color="000000"/>
          <w:right w:val="none" w:sz="0" w:space="0" w:color="000000"/>
          <w:between w:val="none" w:sz="0" w:space="0" w:color="000000"/>
        </w:pBdr>
        <w:spacing w:before="8"/>
        <w:rPr>
          <w:rFonts w:ascii="Arimo" w:eastAsia="Arimo" w:hAnsi="Arimo" w:cs="Arimo"/>
          <w:color w:val="000000"/>
          <w:sz w:val="7"/>
          <w:szCs w:val="7"/>
        </w:rPr>
      </w:pPr>
      <w:r>
        <w:rPr>
          <w:noProof/>
        </w:rPr>
        <mc:AlternateContent>
          <mc:Choice Requires="wps">
            <w:drawing>
              <wp:anchor distT="0" distB="0" distL="0" distR="0" simplePos="0" relativeHeight="251658243" behindDoc="0" locked="0" layoutInCell="1" allowOverlap="1" wp14:anchorId="3323048B" wp14:editId="7B6BD7E6">
                <wp:simplePos x="0" y="0"/>
                <wp:positionH relativeFrom="column">
                  <wp:posOffset>4993640</wp:posOffset>
                </wp:positionH>
                <wp:positionV relativeFrom="paragraph">
                  <wp:posOffset>50800</wp:posOffset>
                </wp:positionV>
                <wp:extent cx="1123200" cy="1123200"/>
                <wp:effectExtent l="0" t="0" r="1270" b="1270"/>
                <wp:wrapTopAndBottom/>
                <wp:docPr id="15" name="Freihandform: Form 14"/>
                <wp:cNvGraphicFramePr/>
                <a:graphic xmlns:a="http://schemas.openxmlformats.org/drawingml/2006/main">
                  <a:graphicData uri="http://schemas.microsoft.com/office/word/2010/wordprocessingShape">
                    <wps:wsp>
                      <wps:cNvSpPr/>
                      <wps:spPr bwMode="auto">
                        <a:xfrm>
                          <a:off x="0" y="0"/>
                          <a:ext cx="1123200" cy="1123200"/>
                        </a:xfrm>
                        <a:custGeom>
                          <a:avLst/>
                          <a:gdLst/>
                          <a:ahLst/>
                          <a:cxnLst/>
                          <a:rect l="l" t="t" r="r" b="b"/>
                          <a:pathLst>
                            <a:path w="1103630" h="1103630" extrusionOk="0">
                              <a:moveTo>
                                <a:pt x="551649" y="0"/>
                              </a:moveTo>
                              <a:lnTo>
                                <a:pt x="504050" y="2024"/>
                              </a:lnTo>
                              <a:lnTo>
                                <a:pt x="457576" y="7988"/>
                              </a:lnTo>
                              <a:lnTo>
                                <a:pt x="412391" y="17726"/>
                              </a:lnTo>
                              <a:lnTo>
                                <a:pt x="368662" y="31072"/>
                              </a:lnTo>
                              <a:lnTo>
                                <a:pt x="326554" y="47861"/>
                              </a:lnTo>
                              <a:lnTo>
                                <a:pt x="286233" y="67927"/>
                              </a:lnTo>
                              <a:lnTo>
                                <a:pt x="247865" y="91104"/>
                              </a:lnTo>
                              <a:lnTo>
                                <a:pt x="211614" y="117226"/>
                              </a:lnTo>
                              <a:lnTo>
                                <a:pt x="177647" y="146130"/>
                              </a:lnTo>
                              <a:lnTo>
                                <a:pt x="146130" y="177647"/>
                              </a:lnTo>
                              <a:lnTo>
                                <a:pt x="117226" y="211614"/>
                              </a:lnTo>
                              <a:lnTo>
                                <a:pt x="91104" y="247865"/>
                              </a:lnTo>
                              <a:lnTo>
                                <a:pt x="67927" y="286233"/>
                              </a:lnTo>
                              <a:lnTo>
                                <a:pt x="47861" y="326554"/>
                              </a:lnTo>
                              <a:lnTo>
                                <a:pt x="31072" y="368662"/>
                              </a:lnTo>
                              <a:lnTo>
                                <a:pt x="17726" y="412391"/>
                              </a:lnTo>
                              <a:lnTo>
                                <a:pt x="7988" y="457576"/>
                              </a:lnTo>
                              <a:lnTo>
                                <a:pt x="2024" y="504050"/>
                              </a:lnTo>
                              <a:lnTo>
                                <a:pt x="0" y="551649"/>
                              </a:lnTo>
                              <a:lnTo>
                                <a:pt x="2024" y="599249"/>
                              </a:lnTo>
                              <a:lnTo>
                                <a:pt x="7988" y="645723"/>
                              </a:lnTo>
                              <a:lnTo>
                                <a:pt x="17726" y="690908"/>
                              </a:lnTo>
                              <a:lnTo>
                                <a:pt x="31072" y="734637"/>
                              </a:lnTo>
                              <a:lnTo>
                                <a:pt x="47861" y="776744"/>
                              </a:lnTo>
                              <a:lnTo>
                                <a:pt x="67927" y="817065"/>
                              </a:lnTo>
                              <a:lnTo>
                                <a:pt x="91104" y="855434"/>
                              </a:lnTo>
                              <a:lnTo>
                                <a:pt x="117226" y="891684"/>
                              </a:lnTo>
                              <a:lnTo>
                                <a:pt x="146130" y="925651"/>
                              </a:lnTo>
                              <a:lnTo>
                                <a:pt x="177647" y="957169"/>
                              </a:lnTo>
                              <a:lnTo>
                                <a:pt x="211614" y="986072"/>
                              </a:lnTo>
                              <a:lnTo>
                                <a:pt x="247865" y="1012195"/>
                              </a:lnTo>
                              <a:lnTo>
                                <a:pt x="286233" y="1035372"/>
                              </a:lnTo>
                              <a:lnTo>
                                <a:pt x="326554" y="1055438"/>
                              </a:lnTo>
                              <a:lnTo>
                                <a:pt x="368662" y="1072226"/>
                              </a:lnTo>
                              <a:lnTo>
                                <a:pt x="412391" y="1085572"/>
                              </a:lnTo>
                              <a:lnTo>
                                <a:pt x="457576" y="1095310"/>
                              </a:lnTo>
                              <a:lnTo>
                                <a:pt x="504050" y="1101274"/>
                              </a:lnTo>
                              <a:lnTo>
                                <a:pt x="551649" y="1103299"/>
                              </a:lnTo>
                              <a:lnTo>
                                <a:pt x="599249" y="1101274"/>
                              </a:lnTo>
                              <a:lnTo>
                                <a:pt x="645723" y="1095310"/>
                              </a:lnTo>
                              <a:lnTo>
                                <a:pt x="690908" y="1085572"/>
                              </a:lnTo>
                              <a:lnTo>
                                <a:pt x="734637" y="1072226"/>
                              </a:lnTo>
                              <a:lnTo>
                                <a:pt x="776744" y="1055438"/>
                              </a:lnTo>
                              <a:lnTo>
                                <a:pt x="817065" y="1035372"/>
                              </a:lnTo>
                              <a:lnTo>
                                <a:pt x="855434" y="1012195"/>
                              </a:lnTo>
                              <a:lnTo>
                                <a:pt x="891684" y="986072"/>
                              </a:lnTo>
                              <a:lnTo>
                                <a:pt x="925651" y="957169"/>
                              </a:lnTo>
                              <a:lnTo>
                                <a:pt x="957169" y="925651"/>
                              </a:lnTo>
                              <a:lnTo>
                                <a:pt x="986072" y="891684"/>
                              </a:lnTo>
                              <a:lnTo>
                                <a:pt x="1012195" y="855434"/>
                              </a:lnTo>
                              <a:lnTo>
                                <a:pt x="1035372" y="817065"/>
                              </a:lnTo>
                              <a:lnTo>
                                <a:pt x="1055438" y="776744"/>
                              </a:lnTo>
                              <a:lnTo>
                                <a:pt x="1072226" y="734637"/>
                              </a:lnTo>
                              <a:lnTo>
                                <a:pt x="1085572" y="690908"/>
                              </a:lnTo>
                              <a:lnTo>
                                <a:pt x="1095310" y="645723"/>
                              </a:lnTo>
                              <a:lnTo>
                                <a:pt x="1101274" y="599249"/>
                              </a:lnTo>
                              <a:lnTo>
                                <a:pt x="1103299" y="551649"/>
                              </a:lnTo>
                              <a:lnTo>
                                <a:pt x="1101274" y="504050"/>
                              </a:lnTo>
                              <a:lnTo>
                                <a:pt x="1095310" y="457576"/>
                              </a:lnTo>
                              <a:lnTo>
                                <a:pt x="1085572" y="412391"/>
                              </a:lnTo>
                              <a:lnTo>
                                <a:pt x="1072226" y="368662"/>
                              </a:lnTo>
                              <a:lnTo>
                                <a:pt x="1055438" y="326554"/>
                              </a:lnTo>
                              <a:lnTo>
                                <a:pt x="1035372" y="286233"/>
                              </a:lnTo>
                              <a:lnTo>
                                <a:pt x="1012195" y="247865"/>
                              </a:lnTo>
                              <a:lnTo>
                                <a:pt x="986072" y="211614"/>
                              </a:lnTo>
                              <a:lnTo>
                                <a:pt x="957169" y="177647"/>
                              </a:lnTo>
                              <a:lnTo>
                                <a:pt x="925651" y="146130"/>
                              </a:lnTo>
                              <a:lnTo>
                                <a:pt x="891684" y="117226"/>
                              </a:lnTo>
                              <a:lnTo>
                                <a:pt x="855434" y="91104"/>
                              </a:lnTo>
                              <a:lnTo>
                                <a:pt x="817065" y="67927"/>
                              </a:lnTo>
                              <a:lnTo>
                                <a:pt x="776744" y="47861"/>
                              </a:lnTo>
                              <a:lnTo>
                                <a:pt x="734637" y="31072"/>
                              </a:lnTo>
                              <a:lnTo>
                                <a:pt x="690908" y="17726"/>
                              </a:lnTo>
                              <a:lnTo>
                                <a:pt x="645723" y="7988"/>
                              </a:lnTo>
                              <a:lnTo>
                                <a:pt x="599249" y="2024"/>
                              </a:lnTo>
                              <a:lnTo>
                                <a:pt x="551649" y="0"/>
                              </a:lnTo>
                              <a:close/>
                            </a:path>
                          </a:pathLst>
                        </a:custGeom>
                        <a:solidFill>
                          <a:srgbClr val="B9D989"/>
                        </a:solidFill>
                        <a:ln>
                          <a:noFill/>
                        </a:ln>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B1B3F5" id="Freihandform: Form 14" o:spid="_x0000_s1026" style="position:absolute;margin-left:393.2pt;margin-top:4pt;width:88.45pt;height:88.45pt;z-index:25165824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coordsize="1103630,1103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" path="m551649,l504050,2024,457576,7988r-45185,9738l368662,31072,326554,47861,286233,67927,247865,91104r-36251,26122l177647,146130r-31517,31517l117226,211614,91104,247865,67927,286233,47861,326554,31072,368662,17726,412391,7988,457576,2024,504050,,551649r2024,47600l7988,645723r9738,45185l31072,734637r16789,42107l67927,817065r23177,38369l117226,891684r28904,33967l177647,957169r33967,28903l247865,1012195r38368,23177l326554,1055438r42108,16788l412391,1085572r45185,9738l504050,1101274r47599,2025l599249,1101274r46474,-5964l690908,1085572r43729,-13346l776744,1055438r40321,-20066l855434,1012195r36250,-26123l925651,957169r31518,-31518l986072,891684r26123,-36250l1035372,817065r20066,-40321l1072226,734637r13346,-43729l1095310,645723r5964,-46474l1103299,551649r-2025,-47599l1095310,457576r-9738,-45185l1072226,368662r-16788,-42108l1035372,286233r-23177,-38368l986072,211614,957169,177647,925651,146130,891684,117226,855434,91104,817065,67927,776744,47861,734637,31072,690908,17726,645723,7988,599249,2024,551649,xe" fillcolor="#b9d989" stroked="f">
                <v:path arrowok="t" o:extrusionok="f"/>
                <w10:wrap type="topAndBottom"/>
              </v:shape>
            </w:pict>
          </mc:Fallback>
        </mc:AlternateContent>
      </w:r>
    </w:p>
    <w:p w14:paraId="68B0B4AB" w14:textId="53B1606E" w:rsidR="005E456E" w:rsidRDefault="005E456E">
      <w:pPr>
        <w:pBdr>
          <w:top w:val="none" w:sz="0" w:space="0" w:color="000000"/>
          <w:left w:val="none" w:sz="0" w:space="0" w:color="000000"/>
          <w:bottom w:val="none" w:sz="0" w:space="0" w:color="000000"/>
          <w:right w:val="none" w:sz="0" w:space="0" w:color="000000"/>
          <w:between w:val="none" w:sz="0" w:space="0" w:color="000000"/>
        </w:pBdr>
        <w:rPr>
          <w:rFonts w:ascii="Arimo" w:eastAsia="Arimo" w:hAnsi="Arimo" w:cs="Arimo"/>
          <w:color w:val="000000"/>
          <w:sz w:val="20"/>
          <w:szCs w:val="20"/>
        </w:rPr>
      </w:pPr>
    </w:p>
    <w:p w14:paraId="4E424BED" w14:textId="56CD4B4E" w:rsidR="00054386" w:rsidRDefault="00054386">
      <w:pPr>
        <w:pBdr>
          <w:top w:val="none" w:sz="0" w:space="0" w:color="000000"/>
          <w:left w:val="none" w:sz="0" w:space="0" w:color="000000"/>
          <w:bottom w:val="none" w:sz="0" w:space="0" w:color="000000"/>
          <w:right w:val="none" w:sz="0" w:space="0" w:color="000000"/>
          <w:between w:val="none" w:sz="0" w:space="0" w:color="000000"/>
        </w:pBdr>
        <w:rPr>
          <w:rFonts w:ascii="Arimo" w:eastAsia="Arimo" w:hAnsi="Arimo" w:cs="Arimo"/>
          <w:color w:val="000000"/>
          <w:sz w:val="20"/>
          <w:szCs w:val="20"/>
        </w:rPr>
      </w:pPr>
      <w:r>
        <w:rPr>
          <w:noProof/>
        </w:rPr>
        <mc:AlternateContent>
          <mc:Choice Requires="wpg">
            <w:drawing>
              <wp:anchor distT="0" distB="0" distL="114300" distR="114300" simplePos="0" relativeHeight="251678735" behindDoc="0" locked="0" layoutInCell="1" allowOverlap="1" wp14:anchorId="283BD3D8" wp14:editId="69FE7B99">
                <wp:simplePos x="0" y="0"/>
                <wp:positionH relativeFrom="margin">
                  <wp:posOffset>1493520</wp:posOffset>
                </wp:positionH>
                <wp:positionV relativeFrom="margin">
                  <wp:posOffset>5201920</wp:posOffset>
                </wp:positionV>
                <wp:extent cx="4240530" cy="1835785"/>
                <wp:effectExtent l="0" t="0" r="26670" b="12065"/>
                <wp:wrapTopAndBottom/>
                <wp:docPr id="19" name="Groupe 19"/>
                <wp:cNvGraphicFramePr/>
                <a:graphic xmlns:a="http://schemas.openxmlformats.org/drawingml/2006/main">
                  <a:graphicData uri="http://schemas.microsoft.com/office/word/2010/wordprocessingGroup">
                    <wpg:wgp>
                      <wpg:cNvGrpSpPr/>
                      <wpg:grpSpPr>
                        <a:xfrm>
                          <a:off x="0" y="0"/>
                          <a:ext cx="4240530" cy="1835785"/>
                          <a:chOff x="0" y="0"/>
                          <a:chExt cx="4240530" cy="2036222"/>
                        </a:xfrm>
                      </wpg:grpSpPr>
                      <wpg:grpSp>
                        <wpg:cNvPr id="21" name="Gruppieren 13"/>
                        <wpg:cNvGrpSpPr/>
                        <wpg:grpSpPr bwMode="auto">
                          <a:xfrm>
                            <a:off x="0" y="0"/>
                            <a:ext cx="4240530" cy="2036222"/>
                            <a:chOff x="0" y="0"/>
                            <a:chExt cx="4240798" cy="2036451"/>
                          </a:xfrm>
                        </wpg:grpSpPr>
                        <wpg:grpSp>
                          <wpg:cNvPr id="29" name="Group 339374136"/>
                          <wpg:cNvGrpSpPr/>
                          <wpg:grpSpPr bwMode="auto">
                            <a:xfrm>
                              <a:off x="0" y="0"/>
                              <a:ext cx="4240798" cy="2036451"/>
                              <a:chOff x="0" y="0"/>
                              <a:chExt cx="4240798" cy="2036451"/>
                            </a:xfrm>
                          </wpg:grpSpPr>
                          <wps:wsp>
                            <wps:cNvPr id="30" name="Rechteck 3"/>
                            <wps:cNvSpPr/>
                            <wps:spPr bwMode="auto">
                              <a:xfrm>
                                <a:off x="0" y="0"/>
                                <a:ext cx="4240674" cy="1956579"/>
                              </a:xfrm>
                              <a:prstGeom prst="rect">
                                <a:avLst/>
                              </a:prstGeom>
                              <a:noFill/>
                              <a:ln>
                                <a:noFill/>
                              </a:ln>
                            </wps:spPr>
                            <wps:txbx>
                              <w:txbxContent>
                                <w:p w14:paraId="42343BA3" w14:textId="77777777" w:rsidR="00054386" w:rsidRDefault="00054386" w:rsidP="00054386"/>
                              </w:txbxContent>
                            </wps:txbx>
                            <wps:bodyPr spcFirstLastPara="1" wrap="square" lIns="91425" tIns="91425" rIns="91425" bIns="91425" anchor="ctr" anchorCtr="0">
                              <a:noAutofit/>
                            </wps:bodyPr>
                          </wps:wsp>
                          <wpg:grpSp>
                            <wpg:cNvPr id="32" name="Group 801282568"/>
                            <wpg:cNvGrpSpPr/>
                            <wpg:grpSpPr bwMode="auto">
                              <a:xfrm>
                                <a:off x="0" y="12"/>
                                <a:ext cx="4240798" cy="2036439"/>
                                <a:chOff x="0" y="0"/>
                                <a:chExt cx="4240798" cy="2036439"/>
                              </a:xfrm>
                            </wpg:grpSpPr>
                            <wps:wsp>
                              <wps:cNvPr id="38" name="Freihandform: Form 10"/>
                              <wps:cNvSpPr/>
                              <wps:spPr bwMode="auto">
                                <a:xfrm>
                                  <a:off x="0" y="0"/>
                                  <a:ext cx="4240674" cy="2036439"/>
                                </a:xfrm>
                                <a:custGeom>
                                  <a:avLst/>
                                  <a:gdLst/>
                                  <a:ahLst/>
                                  <a:cxnLst/>
                                  <a:rect l="l" t="t" r="r" b="b"/>
                                  <a:pathLst>
                                    <a:path w="4241800" h="3070225" extrusionOk="0">
                                      <a:moveTo>
                                        <a:pt x="3953649" y="0"/>
                                      </a:moveTo>
                                      <a:lnTo>
                                        <a:pt x="287997" y="0"/>
                                      </a:lnTo>
                                      <a:lnTo>
                                        <a:pt x="241283" y="3769"/>
                                      </a:lnTo>
                                      <a:lnTo>
                                        <a:pt x="196969" y="14682"/>
                                      </a:lnTo>
                                      <a:lnTo>
                                        <a:pt x="155647" y="32146"/>
                                      </a:lnTo>
                                      <a:lnTo>
                                        <a:pt x="117910" y="55567"/>
                                      </a:lnTo>
                                      <a:lnTo>
                                        <a:pt x="84353" y="84353"/>
                                      </a:lnTo>
                                      <a:lnTo>
                                        <a:pt x="55567" y="117910"/>
                                      </a:lnTo>
                                      <a:lnTo>
                                        <a:pt x="32146" y="155647"/>
                                      </a:lnTo>
                                      <a:lnTo>
                                        <a:pt x="14682" y="196969"/>
                                      </a:lnTo>
                                      <a:lnTo>
                                        <a:pt x="3769" y="241283"/>
                                      </a:lnTo>
                                      <a:lnTo>
                                        <a:pt x="0" y="287997"/>
                                      </a:lnTo>
                                      <a:lnTo>
                                        <a:pt x="0" y="2781896"/>
                                      </a:lnTo>
                                      <a:lnTo>
                                        <a:pt x="3769" y="2828611"/>
                                      </a:lnTo>
                                      <a:lnTo>
                                        <a:pt x="14682" y="2872925"/>
                                      </a:lnTo>
                                      <a:lnTo>
                                        <a:pt x="32146" y="2914247"/>
                                      </a:lnTo>
                                      <a:lnTo>
                                        <a:pt x="55567" y="2951983"/>
                                      </a:lnTo>
                                      <a:lnTo>
                                        <a:pt x="84353" y="2985541"/>
                                      </a:lnTo>
                                      <a:lnTo>
                                        <a:pt x="117910" y="3014327"/>
                                      </a:lnTo>
                                      <a:lnTo>
                                        <a:pt x="155647" y="3037748"/>
                                      </a:lnTo>
                                      <a:lnTo>
                                        <a:pt x="196969" y="3055212"/>
                                      </a:lnTo>
                                      <a:lnTo>
                                        <a:pt x="241283" y="3066125"/>
                                      </a:lnTo>
                                      <a:lnTo>
                                        <a:pt x="287997" y="3069894"/>
                                      </a:lnTo>
                                      <a:lnTo>
                                        <a:pt x="3953649" y="3069894"/>
                                      </a:lnTo>
                                      <a:lnTo>
                                        <a:pt x="4000363" y="3066125"/>
                                      </a:lnTo>
                                      <a:lnTo>
                                        <a:pt x="4044678" y="3055212"/>
                                      </a:lnTo>
                                      <a:lnTo>
                                        <a:pt x="4086000" y="3037748"/>
                                      </a:lnTo>
                                      <a:lnTo>
                                        <a:pt x="4123736" y="3014327"/>
                                      </a:lnTo>
                                      <a:lnTo>
                                        <a:pt x="4157294" y="2985541"/>
                                      </a:lnTo>
                                      <a:lnTo>
                                        <a:pt x="4186080" y="2951983"/>
                                      </a:lnTo>
                                      <a:lnTo>
                                        <a:pt x="4209501" y="2914247"/>
                                      </a:lnTo>
                                      <a:lnTo>
                                        <a:pt x="4226965" y="2872925"/>
                                      </a:lnTo>
                                      <a:lnTo>
                                        <a:pt x="4237878" y="2828611"/>
                                      </a:lnTo>
                                      <a:lnTo>
                                        <a:pt x="4241647" y="2781896"/>
                                      </a:lnTo>
                                      <a:lnTo>
                                        <a:pt x="4241647" y="287997"/>
                                      </a:lnTo>
                                      <a:lnTo>
                                        <a:pt x="4237878" y="241283"/>
                                      </a:lnTo>
                                      <a:lnTo>
                                        <a:pt x="4226965" y="196969"/>
                                      </a:lnTo>
                                      <a:lnTo>
                                        <a:pt x="4209501" y="155647"/>
                                      </a:lnTo>
                                      <a:lnTo>
                                        <a:pt x="4186080" y="117910"/>
                                      </a:lnTo>
                                      <a:lnTo>
                                        <a:pt x="4157294" y="84353"/>
                                      </a:lnTo>
                                      <a:lnTo>
                                        <a:pt x="4123736" y="55567"/>
                                      </a:lnTo>
                                      <a:lnTo>
                                        <a:pt x="4086000" y="32146"/>
                                      </a:lnTo>
                                      <a:lnTo>
                                        <a:pt x="4044678" y="14682"/>
                                      </a:lnTo>
                                      <a:lnTo>
                                        <a:pt x="4000363" y="3769"/>
                                      </a:lnTo>
                                      <a:lnTo>
                                        <a:pt x="3953649" y="0"/>
                                      </a:lnTo>
                                      <a:close/>
                                    </a:path>
                                  </a:pathLst>
                                </a:custGeom>
                                <a:solidFill>
                                  <a:srgbClr val="767AA5"/>
                                </a:solidFill>
                                <a:ln>
                                  <a:solidFill>
                                    <a:srgbClr val="767AA5"/>
                                  </a:solidFill>
                                </a:ln>
                              </wps:spPr>
                              <wps:bodyPr rot="0">
                                <a:prstTxWarp prst="textNoShape">
                                  <a:avLst/>
                                </a:prstTxWarp>
                                <a:noAutofit/>
                              </wps:bodyPr>
                            </wps:wsp>
                            <wps:wsp>
                              <wps:cNvPr id="39" name="Rechteck 11"/>
                              <wps:cNvSpPr/>
                              <wps:spPr bwMode="auto">
                                <a:xfrm>
                                  <a:off x="461524" y="524564"/>
                                  <a:ext cx="382220" cy="1352056"/>
                                </a:xfrm>
                                <a:prstGeom prst="rect">
                                  <a:avLst/>
                                </a:prstGeom>
                                <a:noFill/>
                                <a:ln>
                                  <a:noFill/>
                                </a:ln>
                              </wps:spPr>
                              <wps:txbx>
                                <w:txbxContent>
                                  <w:p w14:paraId="0FBAC881" w14:textId="77777777" w:rsidR="00054386" w:rsidRDefault="00054386" w:rsidP="00054386">
                                    <w:pPr>
                                      <w:spacing w:line="360" w:lineRule="auto"/>
                                      <w:rPr>
                                        <w:rFonts w:eastAsia="Raleway" w:cs="Raleway"/>
                                        <w:b/>
                                        <w:color w:val="FFFFFF"/>
                                        <w:sz w:val="18"/>
                                      </w:rPr>
                                    </w:pPr>
                                    <w:r>
                                      <w:rPr>
                                        <w:rFonts w:eastAsia="Raleway" w:cs="Raleway"/>
                                        <w:b/>
                                        <w:color w:val="FFFFFF"/>
                                        <w:sz w:val="18"/>
                                      </w:rPr>
                                      <w:t>UH2C</w:t>
                                    </w:r>
                                  </w:p>
                                  <w:p w14:paraId="0BAAA7A7" w14:textId="77777777" w:rsidR="00054386" w:rsidRDefault="00054386" w:rsidP="00054386">
                                    <w:pPr>
                                      <w:spacing w:line="360" w:lineRule="auto"/>
                                      <w:rPr>
                                        <w:rFonts w:eastAsia="Raleway" w:cs="Raleway"/>
                                        <w:b/>
                                        <w:color w:val="FFFFFF"/>
                                        <w:sz w:val="18"/>
                                      </w:rPr>
                                    </w:pPr>
                                    <w:r>
                                      <w:rPr>
                                        <w:rFonts w:eastAsia="Raleway" w:cs="Raleway"/>
                                        <w:b/>
                                        <w:color w:val="FFFFFF"/>
                                        <w:sz w:val="18"/>
                                      </w:rPr>
                                      <w:t>UCAD</w:t>
                                    </w:r>
                                  </w:p>
                                  <w:p w14:paraId="2CEE5A48" w14:textId="77777777" w:rsidR="00054386" w:rsidRDefault="00054386" w:rsidP="00054386">
                                    <w:pPr>
                                      <w:spacing w:line="360" w:lineRule="auto"/>
                                      <w:rPr>
                                        <w:rFonts w:eastAsia="Raleway" w:cs="Raleway"/>
                                        <w:b/>
                                        <w:color w:val="FFFFFF"/>
                                        <w:sz w:val="18"/>
                                      </w:rPr>
                                    </w:pPr>
                                    <w:r>
                                      <w:rPr>
                                        <w:rFonts w:eastAsia="Raleway" w:cs="Raleway"/>
                                        <w:b/>
                                        <w:color w:val="FFFFFF"/>
                                        <w:sz w:val="18"/>
                                      </w:rPr>
                                      <w:t>WITS</w:t>
                                    </w:r>
                                  </w:p>
                                  <w:p w14:paraId="4F0A40DD" w14:textId="77777777" w:rsidR="00054386" w:rsidRDefault="00054386" w:rsidP="00054386">
                                    <w:pPr>
                                      <w:spacing w:line="360" w:lineRule="auto"/>
                                      <w:rPr>
                                        <w:rFonts w:eastAsia="Raleway" w:cs="Raleway"/>
                                        <w:b/>
                                        <w:color w:val="FFFFFF"/>
                                        <w:sz w:val="18"/>
                                      </w:rPr>
                                    </w:pPr>
                                    <w:r>
                                      <w:rPr>
                                        <w:rFonts w:eastAsia="Raleway" w:cs="Raleway"/>
                                        <w:b/>
                                        <w:color w:val="FFFFFF"/>
                                        <w:sz w:val="18"/>
                                      </w:rPr>
                                      <w:t>MAK</w:t>
                                    </w:r>
                                  </w:p>
                                  <w:p w14:paraId="57674DC7" w14:textId="77777777" w:rsidR="00054386" w:rsidRDefault="00054386" w:rsidP="00054386">
                                    <w:pPr>
                                      <w:spacing w:line="360" w:lineRule="auto"/>
                                      <w:rPr>
                                        <w:rFonts w:eastAsia="Raleway" w:cs="Raleway"/>
                                        <w:b/>
                                        <w:color w:val="FFFFFF"/>
                                        <w:sz w:val="18"/>
                                      </w:rPr>
                                    </w:pPr>
                                    <w:r>
                                      <w:rPr>
                                        <w:rFonts w:eastAsia="Raleway" w:cs="Raleway"/>
                                        <w:b/>
                                        <w:color w:val="FFFFFF"/>
                                        <w:sz w:val="18"/>
                                      </w:rPr>
                                      <w:t>UEM</w:t>
                                    </w:r>
                                  </w:p>
                                  <w:p w14:paraId="311FAFEC" w14:textId="77777777" w:rsidR="00054386" w:rsidRDefault="00054386" w:rsidP="00054386">
                                    <w:pPr>
                                      <w:spacing w:line="360" w:lineRule="auto"/>
                                      <w:rPr>
                                        <w:rFonts w:eastAsia="Raleway" w:cs="Raleway"/>
                                        <w:b/>
                                        <w:color w:val="FFFFFF"/>
                                        <w:sz w:val="18"/>
                                      </w:rPr>
                                    </w:pPr>
                                    <w:r>
                                      <w:rPr>
                                        <w:rFonts w:eastAsia="Raleway" w:cs="Raleway"/>
                                        <w:b/>
                                        <w:color w:val="FFFFFF"/>
                                        <w:sz w:val="18"/>
                                      </w:rPr>
                                      <w:t>USF</w:t>
                                    </w:r>
                                  </w:p>
                                  <w:p w14:paraId="27ACC867" w14:textId="77777777" w:rsidR="00054386" w:rsidRDefault="00054386" w:rsidP="00054386">
                                    <w:pPr>
                                      <w:spacing w:line="360" w:lineRule="auto"/>
                                      <w:rPr>
                                        <w:rFonts w:eastAsia="Raleway" w:cs="Raleway"/>
                                        <w:b/>
                                        <w:color w:val="FFFFFF"/>
                                        <w:sz w:val="18"/>
                                      </w:rPr>
                                    </w:pPr>
                                  </w:p>
                                </w:txbxContent>
                              </wps:txbx>
                              <wps:bodyPr spcFirstLastPara="1" wrap="square" lIns="0" tIns="0" rIns="0" bIns="0" anchor="t" anchorCtr="0">
                                <a:noAutofit/>
                              </wps:bodyPr>
                            </wps:wsp>
                            <wps:wsp>
                              <wps:cNvPr id="40" name="Rechteck 12"/>
                              <wps:cNvSpPr/>
                              <wps:spPr bwMode="auto">
                                <a:xfrm>
                                  <a:off x="1241294" y="524672"/>
                                  <a:ext cx="2999504" cy="1294793"/>
                                </a:xfrm>
                                <a:prstGeom prst="rect">
                                  <a:avLst/>
                                </a:prstGeom>
                                <a:noFill/>
                                <a:ln>
                                  <a:noFill/>
                                </a:ln>
                              </wps:spPr>
                              <wps:txbx>
                                <w:txbxContent>
                                  <w:p w14:paraId="12C12277" w14:textId="77777777" w:rsidR="00054386" w:rsidRDefault="00054386" w:rsidP="00054386">
                                    <w:pPr>
                                      <w:spacing w:line="360" w:lineRule="auto"/>
                                      <w:ind w:right="347"/>
                                      <w:rPr>
                                        <w:rFonts w:eastAsia="Raleway" w:cs="Raleway"/>
                                        <w:color w:val="FFFFFF"/>
                                        <w:sz w:val="18"/>
                                        <w:lang w:val="fr-FR"/>
                                      </w:rPr>
                                    </w:pPr>
                                    <w:r>
                                      <w:rPr>
                                        <w:rFonts w:eastAsia="Raleway" w:cs="Raleway"/>
                                        <w:color w:val="FFFFFF"/>
                                        <w:sz w:val="18"/>
                                        <w:lang w:val="fr-FR"/>
                                      </w:rPr>
                                      <w:t xml:space="preserve">Université Hassan II de Casablanca  </w:t>
                                    </w:r>
                                  </w:p>
                                  <w:p w14:paraId="1653F298" w14:textId="77777777" w:rsidR="00054386" w:rsidRDefault="00054386" w:rsidP="00054386">
                                    <w:pPr>
                                      <w:spacing w:line="360" w:lineRule="auto"/>
                                      <w:ind w:right="347"/>
                                      <w:rPr>
                                        <w:rFonts w:eastAsia="Raleway" w:cs="Raleway"/>
                                        <w:color w:val="FFFFFF"/>
                                        <w:sz w:val="18"/>
                                        <w:lang w:val="fr-FR"/>
                                      </w:rPr>
                                    </w:pPr>
                                    <w:r>
                                      <w:rPr>
                                        <w:rFonts w:eastAsia="Raleway" w:cs="Raleway"/>
                                        <w:color w:val="FFFFFF"/>
                                        <w:sz w:val="18"/>
                                        <w:lang w:val="fr-FR"/>
                                      </w:rPr>
                                      <w:t>Université Cheikh Anta Diop de Dakar </w:t>
                                    </w:r>
                                  </w:p>
                                  <w:p w14:paraId="2D8E7003" w14:textId="77777777" w:rsidR="00054386" w:rsidRDefault="00054386" w:rsidP="00054386">
                                    <w:pPr>
                                      <w:spacing w:line="360" w:lineRule="auto"/>
                                      <w:ind w:right="347"/>
                                      <w:rPr>
                                        <w:rFonts w:eastAsia="Raleway" w:cs="Raleway"/>
                                        <w:color w:val="FFFFFF"/>
                                        <w:sz w:val="18"/>
                                      </w:rPr>
                                    </w:pPr>
                                    <w:r>
                                      <w:rPr>
                                        <w:rFonts w:eastAsia="Raleway" w:cs="Raleway"/>
                                        <w:color w:val="FFFFFF"/>
                                        <w:sz w:val="18"/>
                                      </w:rPr>
                                      <w:t>University of the Witwatersrand, Johannesburg  </w:t>
                                    </w:r>
                                  </w:p>
                                  <w:p w14:paraId="4C6BDECF" w14:textId="77777777" w:rsidR="00054386" w:rsidRDefault="00054386" w:rsidP="00054386">
                                    <w:pPr>
                                      <w:spacing w:line="360" w:lineRule="auto"/>
                                      <w:ind w:right="347"/>
                                      <w:rPr>
                                        <w:rFonts w:eastAsia="Raleway" w:cs="Raleway"/>
                                        <w:color w:val="FFFFFF"/>
                                        <w:sz w:val="18"/>
                                      </w:rPr>
                                    </w:pPr>
                                    <w:r>
                                      <w:rPr>
                                        <w:rFonts w:eastAsia="Raleway" w:cs="Raleway"/>
                                        <w:color w:val="FFFFFF"/>
                                        <w:sz w:val="18"/>
                                      </w:rPr>
                                      <w:t xml:space="preserve">Makerere University </w:t>
                                    </w:r>
                                  </w:p>
                                  <w:p w14:paraId="4CAFF7BD" w14:textId="77777777" w:rsidR="0005615B" w:rsidRDefault="0005615B" w:rsidP="00054386">
                                    <w:pPr>
                                      <w:spacing w:line="360" w:lineRule="auto"/>
                                      <w:ind w:right="347"/>
                                      <w:rPr>
                                        <w:rFonts w:eastAsia="Raleway" w:cs="Raleway"/>
                                        <w:color w:val="FFFFFF"/>
                                        <w:sz w:val="18"/>
                                      </w:rPr>
                                    </w:pPr>
                                    <w:r w:rsidRPr="0005615B">
                                      <w:rPr>
                                        <w:rFonts w:eastAsia="Raleway" w:cs="Raleway"/>
                                        <w:color w:val="FFFFFF"/>
                                        <w:sz w:val="18"/>
                                      </w:rPr>
                                      <w:t>Universidade Eduardo Mondlane</w:t>
                                    </w:r>
                                  </w:p>
                                  <w:p w14:paraId="415991B2" w14:textId="1773B33D" w:rsidR="00054386" w:rsidRPr="00DB264C" w:rsidRDefault="00054386" w:rsidP="00054386">
                                    <w:pPr>
                                      <w:spacing w:line="360" w:lineRule="auto"/>
                                      <w:ind w:right="347"/>
                                      <w:rPr>
                                        <w:rFonts w:eastAsia="Raleway" w:cs="Raleway"/>
                                        <w:color w:val="FFFFFF"/>
                                        <w:sz w:val="18"/>
                                        <w:lang w:val="fr-FR"/>
                                      </w:rPr>
                                    </w:pPr>
                                    <w:r>
                                      <w:rPr>
                                        <w:rFonts w:eastAsia="Raleway" w:cs="Raleway"/>
                                        <w:color w:val="FFFFFF"/>
                                        <w:sz w:val="18"/>
                                        <w:lang w:val="fr-FR"/>
                                      </w:rPr>
                                      <w:t>Université de Sfax</w:t>
                                    </w:r>
                                  </w:p>
                                </w:txbxContent>
                              </wps:txbx>
                              <wps:bodyPr spcFirstLastPara="1" wrap="square" lIns="0" tIns="0" rIns="0" bIns="0" anchor="t" anchorCtr="0">
                                <a:noAutofit/>
                              </wps:bodyPr>
                            </wps:wsp>
                          </wpg:grpSp>
                        </wpg:grpSp>
                      </wpg:grpSp>
                      <wps:wsp>
                        <wps:cNvPr id="41" name="Rechteck 11"/>
                        <wps:cNvSpPr/>
                        <wps:spPr bwMode="auto">
                          <a:xfrm>
                            <a:off x="457200" y="219075"/>
                            <a:ext cx="1895475" cy="171450"/>
                          </a:xfrm>
                          <a:prstGeom prst="rect">
                            <a:avLst/>
                          </a:prstGeom>
                          <a:noFill/>
                          <a:ln>
                            <a:noFill/>
                          </a:ln>
                        </wps:spPr>
                        <wps:txbx>
                          <w:txbxContent>
                            <w:p w14:paraId="736F5CAA" w14:textId="77777777" w:rsidR="00054386" w:rsidRPr="00DB264C" w:rsidRDefault="00054386" w:rsidP="00054386">
                              <w:pPr>
                                <w:spacing w:line="360" w:lineRule="auto"/>
                                <w:rPr>
                                  <w:rFonts w:eastAsia="Raleway" w:cs="Raleway"/>
                                  <w:b/>
                                  <w:color w:val="FFFFFF"/>
                                  <w:sz w:val="20"/>
                                  <w:szCs w:val="24"/>
                                </w:rPr>
                              </w:pPr>
                              <w:r>
                                <w:rPr>
                                  <w:rFonts w:eastAsia="Raleway" w:cs="Raleway"/>
                                  <w:b/>
                                  <w:color w:val="FFFFFF"/>
                                  <w:sz w:val="20"/>
                                  <w:szCs w:val="24"/>
                                </w:rPr>
                                <w:t>Associate</w:t>
                              </w:r>
                              <w:r w:rsidRPr="00DB264C">
                                <w:rPr>
                                  <w:rFonts w:eastAsia="Raleway" w:cs="Raleway"/>
                                  <w:b/>
                                  <w:color w:val="FFFFFF"/>
                                  <w:sz w:val="20"/>
                                  <w:szCs w:val="24"/>
                                </w:rPr>
                                <w:t xml:space="preserve"> member universities</w:t>
                              </w:r>
                            </w:p>
                          </w:txbxContent>
                        </wps:txbx>
                        <wps:bodyPr spcFirstLastPara="1" wrap="square" lIns="0" tIns="0" rIns="0" bIns="0" anchor="t" anchorCtr="0">
                          <a:noAutofit/>
                        </wps:bodyPr>
                      </wps:wsp>
                    </wpg:wgp>
                  </a:graphicData>
                </a:graphic>
                <wp14:sizeRelV relativeFrom="margin">
                  <wp14:pctHeight>0</wp14:pctHeight>
                </wp14:sizeRelV>
              </wp:anchor>
            </w:drawing>
          </mc:Choice>
          <mc:Fallback>
            <w:pict>
              <v:group w14:anchorId="283BD3D8" id="Groupe 19" o:spid="_x0000_s1036" style="position:absolute;margin-left:117.6pt;margin-top:409.6pt;width:333.9pt;height:144.55pt;z-index:251678735;mso-position-horizontal-relative:margin;mso-position-vertical-relative:margin;mso-height-relative:margin" coordsize="42405,20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">
                <v:group id="Gruppieren 13" o:spid="_x0000_s1037" style="position:absolute;width:42405;height:20362" coordsize="42407,20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group id="Group 339374136" o:spid="_x0000_s1038" style="position:absolute;width:42407;height:20364" coordsize="42407,20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rect id="Rechteck 3" o:spid="_x0000_s1039" style="position:absolute;width:42406;height:195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" filled="f" stroked="f">
                      <v:textbox inset="2.53958mm,2.53958mm,2.53958mm,2.53958mm">
                        <w:txbxContent>
                          <w:p w14:paraId="42343BA3" w14:textId="77777777" w:rsidR="00054386" w:rsidRDefault="00054386" w:rsidP="00054386"/>
                        </w:txbxContent>
                      </v:textbox>
                    </v:rect>
                    <v:group id="Group 801282568" o:spid="_x0000_s1040" style="position:absolute;width:42407;height:20364" coordsize="42407,20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Freihandform: Form 10" o:spid="_x0000_s1041" style="position:absolute;width:42406;height:20364;visibility:visible;mso-wrap-style:square;v-text-anchor:top" coordsize="4241800,3070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" path="m3953649,l287997,,241283,3769,196969,14682,155647,32146,117910,55567,84353,84353,55567,117910,32146,155647,14682,196969,3769,241283,,287997,,2781896r3769,46715l14682,2872925r17464,41322l55567,2951983r28786,33558l117910,3014327r37737,23421l196969,3055212r44314,10913l287997,3069894r3665652,l4000363,3066125r44315,-10913l4086000,3037748r37736,-23421l4157294,2985541r28786,-33558l4209501,2914247r17464,-41322l4237878,2828611r3769,-46715l4241647,287997r-3769,-46714l4226965,196969r-17464,-41322l4186080,117910,4157294,84353,4123736,55567,4086000,32146,4044678,14682,4000363,3769,3953649,xe" fillcolor="#767aa5" strokecolor="#767aa5">
                        <v:path arrowok="t" o:extrusionok="f"/>
                      </v:shape>
                      <v:rect id="Rechteck 11" o:spid="_x0000_s1042" style="position:absolute;left:4615;top:5245;width:3822;height:13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14:paraId="0FBAC881" w14:textId="77777777" w:rsidR="00054386" w:rsidRDefault="00054386" w:rsidP="00054386">
                              <w:pPr>
                                <w:spacing w:line="360" w:lineRule="auto"/>
                                <w:rPr>
                                  <w:rFonts w:eastAsia="Raleway" w:cs="Raleway"/>
                                  <w:b/>
                                  <w:color w:val="FFFFFF"/>
                                  <w:sz w:val="18"/>
                                </w:rPr>
                              </w:pPr>
                              <w:r>
                                <w:rPr>
                                  <w:rFonts w:eastAsia="Raleway" w:cs="Raleway"/>
                                  <w:b/>
                                  <w:color w:val="FFFFFF"/>
                                  <w:sz w:val="18"/>
                                </w:rPr>
                                <w:t>UH2C</w:t>
                              </w:r>
                            </w:p>
                            <w:p w14:paraId="0BAAA7A7" w14:textId="77777777" w:rsidR="00054386" w:rsidRDefault="00054386" w:rsidP="00054386">
                              <w:pPr>
                                <w:spacing w:line="360" w:lineRule="auto"/>
                                <w:rPr>
                                  <w:rFonts w:eastAsia="Raleway" w:cs="Raleway"/>
                                  <w:b/>
                                  <w:color w:val="FFFFFF"/>
                                  <w:sz w:val="18"/>
                                </w:rPr>
                              </w:pPr>
                              <w:r>
                                <w:rPr>
                                  <w:rFonts w:eastAsia="Raleway" w:cs="Raleway"/>
                                  <w:b/>
                                  <w:color w:val="FFFFFF"/>
                                  <w:sz w:val="18"/>
                                </w:rPr>
                                <w:t>UCAD</w:t>
                              </w:r>
                            </w:p>
                            <w:p w14:paraId="2CEE5A48" w14:textId="77777777" w:rsidR="00054386" w:rsidRDefault="00054386" w:rsidP="00054386">
                              <w:pPr>
                                <w:spacing w:line="360" w:lineRule="auto"/>
                                <w:rPr>
                                  <w:rFonts w:eastAsia="Raleway" w:cs="Raleway"/>
                                  <w:b/>
                                  <w:color w:val="FFFFFF"/>
                                  <w:sz w:val="18"/>
                                </w:rPr>
                              </w:pPr>
                              <w:r>
                                <w:rPr>
                                  <w:rFonts w:eastAsia="Raleway" w:cs="Raleway"/>
                                  <w:b/>
                                  <w:color w:val="FFFFFF"/>
                                  <w:sz w:val="18"/>
                                </w:rPr>
                                <w:t>WITS</w:t>
                              </w:r>
                            </w:p>
                            <w:p w14:paraId="4F0A40DD" w14:textId="77777777" w:rsidR="00054386" w:rsidRDefault="00054386" w:rsidP="00054386">
                              <w:pPr>
                                <w:spacing w:line="360" w:lineRule="auto"/>
                                <w:rPr>
                                  <w:rFonts w:eastAsia="Raleway" w:cs="Raleway"/>
                                  <w:b/>
                                  <w:color w:val="FFFFFF"/>
                                  <w:sz w:val="18"/>
                                </w:rPr>
                              </w:pPr>
                              <w:r>
                                <w:rPr>
                                  <w:rFonts w:eastAsia="Raleway" w:cs="Raleway"/>
                                  <w:b/>
                                  <w:color w:val="FFFFFF"/>
                                  <w:sz w:val="18"/>
                                </w:rPr>
                                <w:t>MAK</w:t>
                              </w:r>
                            </w:p>
                            <w:p w14:paraId="57674DC7" w14:textId="77777777" w:rsidR="00054386" w:rsidRDefault="00054386" w:rsidP="00054386">
                              <w:pPr>
                                <w:spacing w:line="360" w:lineRule="auto"/>
                                <w:rPr>
                                  <w:rFonts w:eastAsia="Raleway" w:cs="Raleway"/>
                                  <w:b/>
                                  <w:color w:val="FFFFFF"/>
                                  <w:sz w:val="18"/>
                                </w:rPr>
                              </w:pPr>
                              <w:r>
                                <w:rPr>
                                  <w:rFonts w:eastAsia="Raleway" w:cs="Raleway"/>
                                  <w:b/>
                                  <w:color w:val="FFFFFF"/>
                                  <w:sz w:val="18"/>
                                </w:rPr>
                                <w:t>UEM</w:t>
                              </w:r>
                            </w:p>
                            <w:p w14:paraId="311FAFEC" w14:textId="77777777" w:rsidR="00054386" w:rsidRDefault="00054386" w:rsidP="00054386">
                              <w:pPr>
                                <w:spacing w:line="360" w:lineRule="auto"/>
                                <w:rPr>
                                  <w:rFonts w:eastAsia="Raleway" w:cs="Raleway"/>
                                  <w:b/>
                                  <w:color w:val="FFFFFF"/>
                                  <w:sz w:val="18"/>
                                </w:rPr>
                              </w:pPr>
                              <w:r>
                                <w:rPr>
                                  <w:rFonts w:eastAsia="Raleway" w:cs="Raleway"/>
                                  <w:b/>
                                  <w:color w:val="FFFFFF"/>
                                  <w:sz w:val="18"/>
                                </w:rPr>
                                <w:t>USF</w:t>
                              </w:r>
                            </w:p>
                            <w:p w14:paraId="27ACC867" w14:textId="77777777" w:rsidR="00054386" w:rsidRDefault="00054386" w:rsidP="00054386">
                              <w:pPr>
                                <w:spacing w:line="360" w:lineRule="auto"/>
                                <w:rPr>
                                  <w:rFonts w:eastAsia="Raleway" w:cs="Raleway"/>
                                  <w:b/>
                                  <w:color w:val="FFFFFF"/>
                                  <w:sz w:val="18"/>
                                </w:rPr>
                              </w:pPr>
                            </w:p>
                          </w:txbxContent>
                        </v:textbox>
                      </v:rect>
                      <v:rect id="Rechteck 12" o:spid="_x0000_s1043" style="position:absolute;left:12412;top:5246;width:29995;height:129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14:paraId="12C12277" w14:textId="77777777" w:rsidR="00054386" w:rsidRDefault="00054386" w:rsidP="00054386">
                              <w:pPr>
                                <w:spacing w:line="360" w:lineRule="auto"/>
                                <w:ind w:right="347"/>
                                <w:rPr>
                                  <w:rFonts w:eastAsia="Raleway" w:cs="Raleway"/>
                                  <w:color w:val="FFFFFF"/>
                                  <w:sz w:val="18"/>
                                  <w:lang w:val="fr-FR"/>
                                </w:rPr>
                              </w:pPr>
                              <w:r>
                                <w:rPr>
                                  <w:rFonts w:eastAsia="Raleway" w:cs="Raleway"/>
                                  <w:color w:val="FFFFFF"/>
                                  <w:sz w:val="18"/>
                                  <w:lang w:val="fr-FR"/>
                                </w:rPr>
                                <w:t xml:space="preserve">Université Hassan II de Casablanca  </w:t>
                              </w:r>
                            </w:p>
                            <w:p w14:paraId="1653F298" w14:textId="77777777" w:rsidR="00054386" w:rsidRDefault="00054386" w:rsidP="00054386">
                              <w:pPr>
                                <w:spacing w:line="360" w:lineRule="auto"/>
                                <w:ind w:right="347"/>
                                <w:rPr>
                                  <w:rFonts w:eastAsia="Raleway" w:cs="Raleway"/>
                                  <w:color w:val="FFFFFF"/>
                                  <w:sz w:val="18"/>
                                  <w:lang w:val="fr-FR"/>
                                </w:rPr>
                              </w:pPr>
                              <w:r>
                                <w:rPr>
                                  <w:rFonts w:eastAsia="Raleway" w:cs="Raleway"/>
                                  <w:color w:val="FFFFFF"/>
                                  <w:sz w:val="18"/>
                                  <w:lang w:val="fr-FR"/>
                                </w:rPr>
                                <w:t>Université Cheikh Anta Diop de Dakar </w:t>
                              </w:r>
                            </w:p>
                            <w:p w14:paraId="2D8E7003" w14:textId="77777777" w:rsidR="00054386" w:rsidRDefault="00054386" w:rsidP="00054386">
                              <w:pPr>
                                <w:spacing w:line="360" w:lineRule="auto"/>
                                <w:ind w:right="347"/>
                                <w:rPr>
                                  <w:rFonts w:eastAsia="Raleway" w:cs="Raleway"/>
                                  <w:color w:val="FFFFFF"/>
                                  <w:sz w:val="18"/>
                                </w:rPr>
                              </w:pPr>
                              <w:r>
                                <w:rPr>
                                  <w:rFonts w:eastAsia="Raleway" w:cs="Raleway"/>
                                  <w:color w:val="FFFFFF"/>
                                  <w:sz w:val="18"/>
                                </w:rPr>
                                <w:t>University of the Witwatersrand, Johannesburg  </w:t>
                              </w:r>
                            </w:p>
                            <w:p w14:paraId="4C6BDECF" w14:textId="77777777" w:rsidR="00054386" w:rsidRDefault="00054386" w:rsidP="00054386">
                              <w:pPr>
                                <w:spacing w:line="360" w:lineRule="auto"/>
                                <w:ind w:right="347"/>
                                <w:rPr>
                                  <w:rFonts w:eastAsia="Raleway" w:cs="Raleway"/>
                                  <w:color w:val="FFFFFF"/>
                                  <w:sz w:val="18"/>
                                </w:rPr>
                              </w:pPr>
                              <w:r>
                                <w:rPr>
                                  <w:rFonts w:eastAsia="Raleway" w:cs="Raleway"/>
                                  <w:color w:val="FFFFFF"/>
                                  <w:sz w:val="18"/>
                                </w:rPr>
                                <w:t xml:space="preserve">Makerere University </w:t>
                              </w:r>
                            </w:p>
                            <w:p w14:paraId="4CAFF7BD" w14:textId="77777777" w:rsidR="0005615B" w:rsidRDefault="0005615B" w:rsidP="00054386">
                              <w:pPr>
                                <w:spacing w:line="360" w:lineRule="auto"/>
                                <w:ind w:right="347"/>
                                <w:rPr>
                                  <w:rFonts w:eastAsia="Raleway" w:cs="Raleway"/>
                                  <w:color w:val="FFFFFF"/>
                                  <w:sz w:val="18"/>
                                </w:rPr>
                              </w:pPr>
                              <w:r w:rsidRPr="0005615B">
                                <w:rPr>
                                  <w:rFonts w:eastAsia="Raleway" w:cs="Raleway"/>
                                  <w:color w:val="FFFFFF"/>
                                  <w:sz w:val="18"/>
                                </w:rPr>
                                <w:t>Universidade Eduardo Mondlane</w:t>
                              </w:r>
                            </w:p>
                            <w:p w14:paraId="415991B2" w14:textId="1773B33D" w:rsidR="00054386" w:rsidRPr="00DB264C" w:rsidRDefault="00054386" w:rsidP="00054386">
                              <w:pPr>
                                <w:spacing w:line="360" w:lineRule="auto"/>
                                <w:ind w:right="347"/>
                                <w:rPr>
                                  <w:rFonts w:eastAsia="Raleway" w:cs="Raleway"/>
                                  <w:color w:val="FFFFFF"/>
                                  <w:sz w:val="18"/>
                                  <w:lang w:val="fr-FR"/>
                                </w:rPr>
                              </w:pPr>
                              <w:r>
                                <w:rPr>
                                  <w:rFonts w:eastAsia="Raleway" w:cs="Raleway"/>
                                  <w:color w:val="FFFFFF"/>
                                  <w:sz w:val="18"/>
                                  <w:lang w:val="fr-FR"/>
                                </w:rPr>
                                <w:t>Université de Sfax</w:t>
                              </w:r>
                            </w:p>
                          </w:txbxContent>
                        </v:textbox>
                      </v:rect>
                    </v:group>
                  </v:group>
                </v:group>
                <v:rect id="Rechteck 11" o:spid="_x0000_s1044" style="position:absolute;left:4572;top:2190;width:18954;height:1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14:paraId="736F5CAA" w14:textId="77777777" w:rsidR="00054386" w:rsidRPr="00DB264C" w:rsidRDefault="00054386" w:rsidP="00054386">
                        <w:pPr>
                          <w:spacing w:line="360" w:lineRule="auto"/>
                          <w:rPr>
                            <w:rFonts w:eastAsia="Raleway" w:cs="Raleway"/>
                            <w:b/>
                            <w:color w:val="FFFFFF"/>
                            <w:sz w:val="20"/>
                            <w:szCs w:val="24"/>
                          </w:rPr>
                        </w:pPr>
                        <w:r>
                          <w:rPr>
                            <w:rFonts w:eastAsia="Raleway" w:cs="Raleway"/>
                            <w:b/>
                            <w:color w:val="FFFFFF"/>
                            <w:sz w:val="20"/>
                            <w:szCs w:val="24"/>
                          </w:rPr>
                          <w:t>Associate</w:t>
                        </w:r>
                        <w:r w:rsidRPr="00DB264C">
                          <w:rPr>
                            <w:rFonts w:eastAsia="Raleway" w:cs="Raleway"/>
                            <w:b/>
                            <w:color w:val="FFFFFF"/>
                            <w:sz w:val="20"/>
                            <w:szCs w:val="24"/>
                          </w:rPr>
                          <w:t xml:space="preserve"> member universities</w:t>
                        </w:r>
                      </w:p>
                    </w:txbxContent>
                  </v:textbox>
                </v:rect>
                <w10:wrap type="topAndBottom" anchorx="margin" anchory="margin"/>
              </v:group>
            </w:pict>
          </mc:Fallback>
        </mc:AlternateContent>
      </w:r>
    </w:p>
    <w:p w14:paraId="04DF33A0" w14:textId="534245C3" w:rsidR="00054386" w:rsidRDefault="00054386">
      <w:pPr>
        <w:pBdr>
          <w:top w:val="none" w:sz="0" w:space="0" w:color="000000"/>
          <w:left w:val="none" w:sz="0" w:space="0" w:color="000000"/>
          <w:bottom w:val="none" w:sz="0" w:space="0" w:color="000000"/>
          <w:right w:val="none" w:sz="0" w:space="0" w:color="000000"/>
          <w:between w:val="none" w:sz="0" w:space="0" w:color="000000"/>
        </w:pBdr>
        <w:rPr>
          <w:rFonts w:ascii="Arimo" w:eastAsia="Arimo" w:hAnsi="Arimo" w:cs="Arimo"/>
          <w:color w:val="000000"/>
          <w:sz w:val="20"/>
          <w:szCs w:val="20"/>
        </w:rPr>
      </w:pPr>
    </w:p>
    <w:p w14:paraId="2E77501F" w14:textId="77777777" w:rsidR="00054386" w:rsidRDefault="00054386">
      <w:pPr>
        <w:pBdr>
          <w:top w:val="none" w:sz="0" w:space="0" w:color="000000"/>
          <w:left w:val="none" w:sz="0" w:space="0" w:color="000000"/>
          <w:bottom w:val="none" w:sz="0" w:space="0" w:color="000000"/>
          <w:right w:val="none" w:sz="0" w:space="0" w:color="000000"/>
          <w:between w:val="none" w:sz="0" w:space="0" w:color="000000"/>
        </w:pBdr>
        <w:rPr>
          <w:rFonts w:ascii="Arimo" w:eastAsia="Arimo" w:hAnsi="Arimo" w:cs="Arimo"/>
          <w:color w:val="000000"/>
          <w:sz w:val="20"/>
          <w:szCs w:val="20"/>
        </w:rPr>
      </w:pPr>
    </w:p>
    <w:p w14:paraId="4068CF9A" w14:textId="77777777" w:rsidR="00054386" w:rsidRDefault="00054386">
      <w:pPr>
        <w:pBdr>
          <w:top w:val="none" w:sz="0" w:space="0" w:color="000000"/>
          <w:left w:val="none" w:sz="0" w:space="0" w:color="000000"/>
          <w:bottom w:val="none" w:sz="0" w:space="0" w:color="000000"/>
          <w:right w:val="none" w:sz="0" w:space="0" w:color="000000"/>
          <w:between w:val="none" w:sz="0" w:space="0" w:color="000000"/>
        </w:pBdr>
        <w:rPr>
          <w:rFonts w:ascii="Arimo" w:eastAsia="Arimo" w:hAnsi="Arimo" w:cs="Arimo"/>
          <w:color w:val="000000"/>
          <w:sz w:val="20"/>
          <w:szCs w:val="20"/>
        </w:rPr>
      </w:pPr>
    </w:p>
    <w:p w14:paraId="32639B18" w14:textId="77777777" w:rsidR="00054386" w:rsidRDefault="00054386">
      <w:pPr>
        <w:pBdr>
          <w:top w:val="none" w:sz="0" w:space="0" w:color="000000"/>
          <w:left w:val="none" w:sz="0" w:space="0" w:color="000000"/>
          <w:bottom w:val="none" w:sz="0" w:space="0" w:color="000000"/>
          <w:right w:val="none" w:sz="0" w:space="0" w:color="000000"/>
          <w:between w:val="none" w:sz="0" w:space="0" w:color="000000"/>
        </w:pBdr>
        <w:rPr>
          <w:rFonts w:ascii="Arimo" w:eastAsia="Arimo" w:hAnsi="Arimo" w:cs="Arimo"/>
          <w:color w:val="000000"/>
          <w:sz w:val="20"/>
          <w:szCs w:val="20"/>
        </w:rPr>
      </w:pPr>
    </w:p>
    <w:p w14:paraId="31563ADB" w14:textId="1FF33964" w:rsidR="00054386" w:rsidRPr="002311A2" w:rsidRDefault="00054386" w:rsidP="00054386">
      <w:pPr>
        <w:pStyle w:val="CIVISText"/>
        <w:jc w:val="center"/>
      </w:pPr>
      <w:r w:rsidRPr="002311A2">
        <w:rPr>
          <w:b/>
          <w:bCs/>
        </w:rPr>
        <w:t xml:space="preserve">CIVIS is co-funded by the European Union </w:t>
      </w:r>
      <w:r w:rsidRPr="002311A2">
        <w:t>(project N°: ERASMUS-EDU-2022-EUR-UNIV-1-101089983).</w:t>
      </w:r>
      <w:r>
        <w:br/>
      </w:r>
      <w:r w:rsidRPr="002311A2">
        <w:t xml:space="preserve">Views and opinions expressed are however those of the author(s) only and do not necessarily reflect those of the </w:t>
      </w:r>
      <w:r w:rsidRPr="002311A2">
        <w:rPr>
          <w:i/>
          <w:iCs/>
        </w:rPr>
        <w:t>European Union</w:t>
      </w:r>
      <w:r w:rsidRPr="002311A2">
        <w:t xml:space="preserve"> (EU) or the </w:t>
      </w:r>
      <w:r w:rsidRPr="002311A2">
        <w:rPr>
          <w:i/>
          <w:iCs/>
        </w:rPr>
        <w:t>European Education and Culture Executive Agency</w:t>
      </w:r>
      <w:r w:rsidRPr="002311A2">
        <w:t xml:space="preserve"> (EACEA). Neither the EU nor the EACA can be held responsible for them.</w:t>
      </w:r>
    </w:p>
    <w:p w14:paraId="5E0FECF2" w14:textId="77777777" w:rsidR="005E456E" w:rsidRDefault="005E456E">
      <w:pPr>
        <w:pBdr>
          <w:top w:val="none" w:sz="0" w:space="0" w:color="000000"/>
          <w:left w:val="none" w:sz="0" w:space="0" w:color="000000"/>
          <w:bottom w:val="none" w:sz="0" w:space="0" w:color="000000"/>
          <w:right w:val="none" w:sz="0" w:space="0" w:color="000000"/>
          <w:between w:val="none" w:sz="0" w:space="0" w:color="000000"/>
        </w:pBdr>
        <w:spacing w:before="182"/>
        <w:rPr>
          <w:rFonts w:ascii="Arimo" w:eastAsia="Arimo" w:hAnsi="Arimo" w:cs="Arimo"/>
          <w:color w:val="000000"/>
          <w:sz w:val="20"/>
          <w:szCs w:val="20"/>
        </w:rPr>
        <w:sectPr w:rsidR="005E456E" w:rsidSect="002F78AF">
          <w:headerReference w:type="default" r:id="rId13"/>
          <w:footerReference w:type="default" r:id="rId14"/>
          <w:pgSz w:w="11910" w:h="16840"/>
          <w:pgMar w:top="2268" w:right="1418" w:bottom="1134" w:left="1418" w:header="1134" w:footer="709" w:gutter="0"/>
          <w:cols w:space="1701"/>
        </w:sectPr>
      </w:pPr>
    </w:p>
    <w:p w14:paraId="2401DE2D" w14:textId="77777777" w:rsidR="005E456E" w:rsidRDefault="005E456E">
      <w:pPr>
        <w:pBdr>
          <w:top w:val="none" w:sz="0" w:space="0" w:color="000000"/>
          <w:left w:val="none" w:sz="0" w:space="0" w:color="000000"/>
          <w:bottom w:val="none" w:sz="0" w:space="0" w:color="000000"/>
          <w:right w:val="none" w:sz="0" w:space="0" w:color="000000"/>
          <w:between w:val="none" w:sz="0" w:space="0" w:color="000000"/>
        </w:pBdr>
        <w:rPr>
          <w:rFonts w:ascii="Arimo" w:eastAsia="Arimo" w:hAnsi="Arimo" w:cs="Arimo"/>
          <w:color w:val="000000"/>
          <w:sz w:val="30"/>
          <w:szCs w:val="30"/>
        </w:rPr>
      </w:pPr>
    </w:p>
    <w:p w14:paraId="76B52B27" w14:textId="77777777" w:rsidR="005E456E" w:rsidRDefault="005E456E">
      <w:pPr>
        <w:pBdr>
          <w:top w:val="none" w:sz="0" w:space="0" w:color="000000"/>
          <w:left w:val="none" w:sz="0" w:space="0" w:color="000000"/>
          <w:bottom w:val="none" w:sz="0" w:space="0" w:color="000000"/>
          <w:right w:val="none" w:sz="0" w:space="0" w:color="000000"/>
          <w:between w:val="none" w:sz="0" w:space="0" w:color="000000"/>
        </w:pBdr>
        <w:spacing w:before="90"/>
        <w:rPr>
          <w:rFonts w:ascii="Arimo" w:eastAsia="Arimo" w:hAnsi="Arimo" w:cs="Arimo"/>
          <w:color w:val="000000"/>
          <w:sz w:val="30"/>
          <w:szCs w:val="30"/>
        </w:rPr>
      </w:pPr>
    </w:p>
    <w:p w14:paraId="1F4569F6" w14:textId="77777777" w:rsidR="005E456E" w:rsidRDefault="00000000" w:rsidP="00756775">
      <w:pPr>
        <w:pStyle w:val="Titre2"/>
      </w:pPr>
      <w:bookmarkStart w:id="3" w:name="_Toc233295955"/>
      <w:bookmarkStart w:id="4" w:name="_Toc233617840"/>
      <w:bookmarkStart w:id="5" w:name="_Toc235109351"/>
      <w:r>
        <w:t xml:space="preserve">CIVIS – Europe’s Civic University </w:t>
      </w:r>
      <w:r w:rsidRPr="0055719A">
        <w:t>Alliance</w:t>
      </w:r>
      <w:bookmarkEnd w:id="3"/>
      <w:bookmarkEnd w:id="4"/>
      <w:bookmarkEnd w:id="5"/>
    </w:p>
    <w:p w14:paraId="4B3DAE76" w14:textId="653DBCF2" w:rsidR="0005615B" w:rsidRPr="0005615B" w:rsidRDefault="00000000" w:rsidP="0005615B">
      <w:pPr>
        <w:pStyle w:val="CIVISText"/>
      </w:pPr>
      <w:r w:rsidRPr="00054386">
        <w:rPr>
          <w:b/>
          <w:bCs/>
        </w:rPr>
        <w:t>CIVIS</w:t>
      </w:r>
      <w:r w:rsidR="0005615B">
        <w:rPr>
          <w:b/>
          <w:bCs/>
        </w:rPr>
        <w:t xml:space="preserve"> </w:t>
      </w:r>
      <w:r w:rsidR="0005615B" w:rsidRPr="0005615B">
        <w:t>is formed by the alliance of 11 leading research-intensive higher education institutions across Europe: Aix-Marseille Université, National and Kapodistrian University of Athens, Université libre de Bruxelles, University of Bucharest, University of Glasgow, University of Lausanne, Universidad Autónoma de Madrid, Sapienza Università di Roma, Paris Lodron University of Salzburg, Stockholm University and Eberhard Karls Universität Tübingen. Six prestigious African universities join CIVIS as Associate Members: Université Hassan II de Casablanca, Université Cheikh Anta Diop de Dakar, University of the Witwatersrand, Johannesburg, Makerere University, Eduardo Mondlane University, Université de Sfax. </w:t>
      </w:r>
    </w:p>
    <w:p w14:paraId="40BBB429" w14:textId="0F8B1A97" w:rsidR="005E456E" w:rsidRPr="0005615B" w:rsidRDefault="0005615B" w:rsidP="00054386">
      <w:pPr>
        <w:pStyle w:val="CIVISText"/>
      </w:pPr>
      <w:r w:rsidRPr="0005615B">
        <w:t>CIVIS brings together a community of more than 470,000 students and 58,000 sta</w:t>
      </w:r>
      <w:r w:rsidRPr="0005615B">
        <w:rPr>
          <w:lang w:val="fr-FR"/>
        </w:rPr>
        <w:t>ﬀ</w:t>
      </w:r>
      <w:r w:rsidRPr="0005615B">
        <w:t xml:space="preserve"> members, including 35,000 academics and researchers in Europe alone. Including Associate Members, the Alliance counts 720,000 students and 75,000 staff members. </w:t>
      </w:r>
      <w:r w:rsidR="00054386" w:rsidRPr="0005615B">
        <w:rPr>
          <w:noProof/>
        </w:rPr>
        <mc:AlternateContent>
          <mc:Choice Requires="wps">
            <w:drawing>
              <wp:anchor distT="0" distB="0" distL="0" distR="0" simplePos="0" relativeHeight="251658245" behindDoc="0" locked="0" layoutInCell="1" allowOverlap="1" wp14:anchorId="6F6BB3A4" wp14:editId="4FA22F71">
                <wp:simplePos x="0" y="0"/>
                <wp:positionH relativeFrom="column">
                  <wp:posOffset>5318760</wp:posOffset>
                </wp:positionH>
                <wp:positionV relativeFrom="paragraph">
                  <wp:posOffset>526415</wp:posOffset>
                </wp:positionV>
                <wp:extent cx="885190" cy="885190"/>
                <wp:effectExtent l="0" t="0" r="0" b="0"/>
                <wp:wrapNone/>
                <wp:docPr id="16" name="Freihandform: Form 16"/>
                <wp:cNvGraphicFramePr/>
                <a:graphic xmlns:a="http://schemas.openxmlformats.org/drawingml/2006/main">
                  <a:graphicData uri="http://schemas.microsoft.com/office/word/2010/wordprocessingShape">
                    <wps:wsp>
                      <wps:cNvSpPr/>
                      <wps:spPr bwMode="auto">
                        <a:xfrm>
                          <a:off x="0" y="0"/>
                          <a:ext cx="885190" cy="885190"/>
                        </a:xfrm>
                        <a:custGeom>
                          <a:avLst/>
                          <a:gdLst/>
                          <a:ahLst/>
                          <a:cxnLst/>
                          <a:rect l="l" t="t" r="r" b="b"/>
                          <a:pathLst>
                            <a:path w="867410" h="867410" extrusionOk="0">
                              <a:moveTo>
                                <a:pt x="433463" y="0"/>
                              </a:moveTo>
                              <a:lnTo>
                                <a:pt x="386233" y="2543"/>
                              </a:lnTo>
                              <a:lnTo>
                                <a:pt x="340475" y="9997"/>
                              </a:lnTo>
                              <a:lnTo>
                                <a:pt x="296455" y="22098"/>
                              </a:lnTo>
                              <a:lnTo>
                                <a:pt x="254437" y="38580"/>
                              </a:lnTo>
                              <a:lnTo>
                                <a:pt x="214686" y="59180"/>
                              </a:lnTo>
                              <a:lnTo>
                                <a:pt x="177465" y="83632"/>
                              </a:lnTo>
                              <a:lnTo>
                                <a:pt x="143040" y="111673"/>
                              </a:lnTo>
                              <a:lnTo>
                                <a:pt x="111674" y="143038"/>
                              </a:lnTo>
                              <a:lnTo>
                                <a:pt x="83633" y="177463"/>
                              </a:lnTo>
                              <a:lnTo>
                                <a:pt x="59180" y="214682"/>
                              </a:lnTo>
                              <a:lnTo>
                                <a:pt x="38580" y="254432"/>
                              </a:lnTo>
                              <a:lnTo>
                                <a:pt x="22098" y="296449"/>
                              </a:lnTo>
                              <a:lnTo>
                                <a:pt x="9997" y="340467"/>
                              </a:lnTo>
                              <a:lnTo>
                                <a:pt x="2543" y="386222"/>
                              </a:lnTo>
                              <a:lnTo>
                                <a:pt x="0" y="433450"/>
                              </a:lnTo>
                              <a:lnTo>
                                <a:pt x="2543" y="480681"/>
                              </a:lnTo>
                              <a:lnTo>
                                <a:pt x="9997" y="526439"/>
                              </a:lnTo>
                              <a:lnTo>
                                <a:pt x="22098" y="570458"/>
                              </a:lnTo>
                              <a:lnTo>
                                <a:pt x="38580" y="612476"/>
                              </a:lnTo>
                              <a:lnTo>
                                <a:pt x="59180" y="652228"/>
                              </a:lnTo>
                              <a:lnTo>
                                <a:pt x="83633" y="689448"/>
                              </a:lnTo>
                              <a:lnTo>
                                <a:pt x="111674" y="723874"/>
                              </a:lnTo>
                              <a:lnTo>
                                <a:pt x="143040" y="755239"/>
                              </a:lnTo>
                              <a:lnTo>
                                <a:pt x="177465" y="783281"/>
                              </a:lnTo>
                              <a:lnTo>
                                <a:pt x="214686" y="807734"/>
                              </a:lnTo>
                              <a:lnTo>
                                <a:pt x="254437" y="828333"/>
                              </a:lnTo>
                              <a:lnTo>
                                <a:pt x="296455" y="844816"/>
                              </a:lnTo>
                              <a:lnTo>
                                <a:pt x="340475" y="856916"/>
                              </a:lnTo>
                              <a:lnTo>
                                <a:pt x="386233" y="864371"/>
                              </a:lnTo>
                              <a:lnTo>
                                <a:pt x="433463" y="866914"/>
                              </a:lnTo>
                              <a:lnTo>
                                <a:pt x="480694" y="864371"/>
                              </a:lnTo>
                              <a:lnTo>
                                <a:pt x="526451" y="856916"/>
                              </a:lnTo>
                              <a:lnTo>
                                <a:pt x="570471" y="844816"/>
                              </a:lnTo>
                              <a:lnTo>
                                <a:pt x="612489" y="828333"/>
                              </a:lnTo>
                              <a:lnTo>
                                <a:pt x="652240" y="807734"/>
                              </a:lnTo>
                              <a:lnTo>
                                <a:pt x="689461" y="783281"/>
                              </a:lnTo>
                              <a:lnTo>
                                <a:pt x="723886" y="755239"/>
                              </a:lnTo>
                              <a:lnTo>
                                <a:pt x="755252" y="723874"/>
                              </a:lnTo>
                              <a:lnTo>
                                <a:pt x="783293" y="689448"/>
                              </a:lnTo>
                              <a:lnTo>
                                <a:pt x="807746" y="652228"/>
                              </a:lnTo>
                              <a:lnTo>
                                <a:pt x="828346" y="612476"/>
                              </a:lnTo>
                              <a:lnTo>
                                <a:pt x="844829" y="570458"/>
                              </a:lnTo>
                              <a:lnTo>
                                <a:pt x="856929" y="526439"/>
                              </a:lnTo>
                              <a:lnTo>
                                <a:pt x="864383" y="480681"/>
                              </a:lnTo>
                              <a:lnTo>
                                <a:pt x="866927" y="433450"/>
                              </a:lnTo>
                              <a:lnTo>
                                <a:pt x="864383" y="386222"/>
                              </a:lnTo>
                              <a:lnTo>
                                <a:pt x="856929" y="340467"/>
                              </a:lnTo>
                              <a:lnTo>
                                <a:pt x="844829" y="296449"/>
                              </a:lnTo>
                              <a:lnTo>
                                <a:pt x="828346" y="254432"/>
                              </a:lnTo>
                              <a:lnTo>
                                <a:pt x="807746" y="214682"/>
                              </a:lnTo>
                              <a:lnTo>
                                <a:pt x="783293" y="177463"/>
                              </a:lnTo>
                              <a:lnTo>
                                <a:pt x="755252" y="143038"/>
                              </a:lnTo>
                              <a:lnTo>
                                <a:pt x="723886" y="111673"/>
                              </a:lnTo>
                              <a:lnTo>
                                <a:pt x="689461" y="83632"/>
                              </a:lnTo>
                              <a:lnTo>
                                <a:pt x="652240" y="59180"/>
                              </a:lnTo>
                              <a:lnTo>
                                <a:pt x="612489" y="38580"/>
                              </a:lnTo>
                              <a:lnTo>
                                <a:pt x="570471" y="22098"/>
                              </a:lnTo>
                              <a:lnTo>
                                <a:pt x="526451" y="9997"/>
                              </a:lnTo>
                              <a:lnTo>
                                <a:pt x="480694" y="2543"/>
                              </a:lnTo>
                              <a:lnTo>
                                <a:pt x="433463" y="0"/>
                              </a:lnTo>
                              <a:close/>
                            </a:path>
                          </a:pathLst>
                        </a:custGeom>
                        <a:solidFill>
                          <a:srgbClr val="C17376"/>
                        </a:solidFill>
                        <a:ln>
                          <a:noFill/>
                        </a:ln>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56E982" id="Freihandform: Form 16" o:spid="_x0000_s1026" style="position:absolute;margin-left:418.8pt;margin-top:41.45pt;width:69.7pt;height:69.7pt;z-index:251658245;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coordsize="867410,867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" path="m433463,l386233,2543,340475,9997,296455,22098,254437,38580,214686,59180,177465,83632r-34425,28041l111674,143038,83633,177463,59180,214682,38580,254432,22098,296449,9997,340467,2543,386222,,433450r2543,47231l9997,526439r12101,44019l38580,612476r20600,39752l83633,689448r28041,34426l143040,755239r34425,28042l214686,807734r39751,20599l296455,844816r44020,12100l386233,864371r47230,2543l480694,864371r45757,-7455l570471,844816r42018,-16483l652240,807734r37221,-24453l723886,755239r31366,-31365l783293,689448r24453,-37220l828346,612476r16483,-42018l856929,526439r7454,-45758l866927,433450r-2544,-47228l856929,340467,844829,296449,828346,254432,807746,214682,783293,177463,755252,143038,723886,111673,689461,83632,652240,59180,612489,38580,570471,22098,526451,9997,480694,2543,433463,xe" fillcolor="#c17376" stroked="f">
                <v:path arrowok="t" o:extrusionok="f"/>
              </v:shape>
            </w:pict>
          </mc:Fallback>
        </mc:AlternateContent>
      </w:r>
    </w:p>
    <w:p w14:paraId="7BFB6547" w14:textId="77777777" w:rsidR="005E456E" w:rsidRDefault="005E456E">
      <w:pPr>
        <w:pBdr>
          <w:top w:val="none" w:sz="0" w:space="0" w:color="000000"/>
          <w:left w:val="none" w:sz="0" w:space="0" w:color="000000"/>
          <w:bottom w:val="none" w:sz="0" w:space="0" w:color="000000"/>
          <w:right w:val="none" w:sz="0" w:space="0" w:color="000000"/>
          <w:between w:val="none" w:sz="0" w:space="0" w:color="000000"/>
        </w:pBdr>
        <w:rPr>
          <w:rFonts w:ascii="Arimo" w:eastAsia="Arimo" w:hAnsi="Arimo" w:cs="Arimo"/>
          <w:color w:val="000000"/>
          <w:sz w:val="18"/>
          <w:szCs w:val="18"/>
        </w:rPr>
      </w:pPr>
    </w:p>
    <w:p w14:paraId="76695392" w14:textId="77777777" w:rsidR="005E456E" w:rsidRDefault="00000000" w:rsidP="00756775">
      <w:pPr>
        <w:pStyle w:val="Titre2"/>
      </w:pPr>
      <w:bookmarkStart w:id="6" w:name="_Toc233295956"/>
      <w:bookmarkStart w:id="7" w:name="_Toc233617841"/>
      <w:bookmarkStart w:id="8" w:name="_Toc235109352"/>
      <w:r>
        <w:t>The Authors</w:t>
      </w:r>
      <w:bookmarkEnd w:id="6"/>
      <w:bookmarkEnd w:id="7"/>
      <w:bookmarkEnd w:id="8"/>
    </w:p>
    <w:p w14:paraId="484FB03E" w14:textId="3B7036C3" w:rsidR="005E456E" w:rsidRDefault="006B6082">
      <w:pPr>
        <w:pBdr>
          <w:top w:val="none" w:sz="0" w:space="0" w:color="000000"/>
          <w:left w:val="none" w:sz="0" w:space="0" w:color="000000"/>
          <w:bottom w:val="none" w:sz="0" w:space="0" w:color="000000"/>
          <w:right w:val="none" w:sz="0" w:space="0" w:color="000000"/>
          <w:between w:val="none" w:sz="0" w:space="0" w:color="000000"/>
        </w:pBdr>
        <w:rPr>
          <w:rFonts w:eastAsia="Raleway" w:cs="Raleway"/>
          <w:b/>
          <w:color w:val="000000"/>
          <w:sz w:val="20"/>
          <w:szCs w:val="20"/>
        </w:rPr>
      </w:pPr>
      <w:r>
        <w:rPr>
          <w:noProof/>
        </w:rPr>
        <mc:AlternateContent>
          <mc:Choice Requires="wps">
            <w:drawing>
              <wp:anchor distT="0" distB="0" distL="0" distR="0" simplePos="0" relativeHeight="251658246" behindDoc="0" locked="0" layoutInCell="1" allowOverlap="1" wp14:anchorId="14741DC6" wp14:editId="08E7969A">
                <wp:simplePos x="0" y="0"/>
                <wp:positionH relativeFrom="column">
                  <wp:posOffset>3954145</wp:posOffset>
                </wp:positionH>
                <wp:positionV relativeFrom="paragraph">
                  <wp:posOffset>1655967</wp:posOffset>
                </wp:positionV>
                <wp:extent cx="1638000" cy="1638000"/>
                <wp:effectExtent l="0" t="0" r="635" b="635"/>
                <wp:wrapTopAndBottom/>
                <wp:docPr id="17" name="Freihandform: Form 17"/>
                <wp:cNvGraphicFramePr/>
                <a:graphic xmlns:a="http://schemas.openxmlformats.org/drawingml/2006/main">
                  <a:graphicData uri="http://schemas.microsoft.com/office/word/2010/wordprocessingShape">
                    <wps:wsp>
                      <wps:cNvSpPr/>
                      <wps:spPr bwMode="auto">
                        <a:xfrm>
                          <a:off x="0" y="0"/>
                          <a:ext cx="1638000" cy="1638000"/>
                        </a:xfrm>
                        <a:custGeom>
                          <a:avLst/>
                          <a:gdLst/>
                          <a:ahLst/>
                          <a:cxnLst/>
                          <a:rect l="l" t="t" r="r" b="b"/>
                          <a:pathLst>
                            <a:path w="1619250" h="1619250" extrusionOk="0">
                              <a:moveTo>
                                <a:pt x="809358" y="0"/>
                              </a:moveTo>
                              <a:lnTo>
                                <a:pt x="761803" y="1373"/>
                              </a:lnTo>
                              <a:lnTo>
                                <a:pt x="714971" y="5445"/>
                              </a:lnTo>
                              <a:lnTo>
                                <a:pt x="668939" y="12137"/>
                              </a:lnTo>
                              <a:lnTo>
                                <a:pt x="623782" y="21375"/>
                              </a:lnTo>
                              <a:lnTo>
                                <a:pt x="579576" y="33082"/>
                              </a:lnTo>
                              <a:lnTo>
                                <a:pt x="536397" y="47183"/>
                              </a:lnTo>
                              <a:lnTo>
                                <a:pt x="494322" y="63602"/>
                              </a:lnTo>
                              <a:lnTo>
                                <a:pt x="453426" y="82262"/>
                              </a:lnTo>
                              <a:lnTo>
                                <a:pt x="413784" y="103089"/>
                              </a:lnTo>
                              <a:lnTo>
                                <a:pt x="375474" y="126005"/>
                              </a:lnTo>
                              <a:lnTo>
                                <a:pt x="338570" y="150935"/>
                              </a:lnTo>
                              <a:lnTo>
                                <a:pt x="303148" y="177804"/>
                              </a:lnTo>
                              <a:lnTo>
                                <a:pt x="269286" y="206534"/>
                              </a:lnTo>
                              <a:lnTo>
                                <a:pt x="237058" y="237051"/>
                              </a:lnTo>
                              <a:lnTo>
                                <a:pt x="206540" y="269279"/>
                              </a:lnTo>
                              <a:lnTo>
                                <a:pt x="177809" y="303141"/>
                              </a:lnTo>
                              <a:lnTo>
                                <a:pt x="150940" y="338561"/>
                              </a:lnTo>
                              <a:lnTo>
                                <a:pt x="126009" y="375465"/>
                              </a:lnTo>
                              <a:lnTo>
                                <a:pt x="103092" y="413775"/>
                              </a:lnTo>
                              <a:lnTo>
                                <a:pt x="82265" y="453415"/>
                              </a:lnTo>
                              <a:lnTo>
                                <a:pt x="63604" y="494311"/>
                              </a:lnTo>
                              <a:lnTo>
                                <a:pt x="47185" y="536386"/>
                              </a:lnTo>
                              <a:lnTo>
                                <a:pt x="33083" y="579564"/>
                              </a:lnTo>
                              <a:lnTo>
                                <a:pt x="21376" y="623770"/>
                              </a:lnTo>
                              <a:lnTo>
                                <a:pt x="12137" y="668926"/>
                              </a:lnTo>
                              <a:lnTo>
                                <a:pt x="5445" y="714958"/>
                              </a:lnTo>
                              <a:lnTo>
                                <a:pt x="1373" y="761790"/>
                              </a:lnTo>
                              <a:lnTo>
                                <a:pt x="0" y="809345"/>
                              </a:lnTo>
                              <a:lnTo>
                                <a:pt x="1373" y="856902"/>
                              </a:lnTo>
                              <a:lnTo>
                                <a:pt x="5445" y="903734"/>
                              </a:lnTo>
                              <a:lnTo>
                                <a:pt x="12137" y="949768"/>
                              </a:lnTo>
                              <a:lnTo>
                                <a:pt x="21376" y="994925"/>
                              </a:lnTo>
                              <a:lnTo>
                                <a:pt x="33083" y="1039132"/>
                              </a:lnTo>
                              <a:lnTo>
                                <a:pt x="47185" y="1082311"/>
                              </a:lnTo>
                              <a:lnTo>
                                <a:pt x="63604" y="1124386"/>
                              </a:lnTo>
                              <a:lnTo>
                                <a:pt x="82265" y="1165283"/>
                              </a:lnTo>
                              <a:lnTo>
                                <a:pt x="103092" y="1204924"/>
                              </a:lnTo>
                              <a:lnTo>
                                <a:pt x="126009" y="1243235"/>
                              </a:lnTo>
                              <a:lnTo>
                                <a:pt x="150940" y="1280139"/>
                              </a:lnTo>
                              <a:lnTo>
                                <a:pt x="177809" y="1315560"/>
                              </a:lnTo>
                              <a:lnTo>
                                <a:pt x="206540" y="1349422"/>
                              </a:lnTo>
                              <a:lnTo>
                                <a:pt x="237058" y="1381650"/>
                              </a:lnTo>
                              <a:lnTo>
                                <a:pt x="269286" y="1412167"/>
                              </a:lnTo>
                              <a:lnTo>
                                <a:pt x="303148" y="1440898"/>
                              </a:lnTo>
                              <a:lnTo>
                                <a:pt x="338570" y="1467767"/>
                              </a:lnTo>
                              <a:lnTo>
                                <a:pt x="375474" y="1492697"/>
                              </a:lnTo>
                              <a:lnTo>
                                <a:pt x="413784" y="1515614"/>
                              </a:lnTo>
                              <a:lnTo>
                                <a:pt x="453426" y="1536440"/>
                              </a:lnTo>
                              <a:lnTo>
                                <a:pt x="494322" y="1555101"/>
                              </a:lnTo>
                              <a:lnTo>
                                <a:pt x="536397" y="1571520"/>
                              </a:lnTo>
                              <a:lnTo>
                                <a:pt x="579576" y="1585621"/>
                              </a:lnTo>
                              <a:lnTo>
                                <a:pt x="623782" y="1597328"/>
                              </a:lnTo>
                              <a:lnTo>
                                <a:pt x="668939" y="1606566"/>
                              </a:lnTo>
                              <a:lnTo>
                                <a:pt x="714971" y="1613258"/>
                              </a:lnTo>
                              <a:lnTo>
                                <a:pt x="761803" y="1617329"/>
                              </a:lnTo>
                              <a:lnTo>
                                <a:pt x="809358" y="1618703"/>
                              </a:lnTo>
                              <a:lnTo>
                                <a:pt x="856913" y="1617329"/>
                              </a:lnTo>
                              <a:lnTo>
                                <a:pt x="903745" y="1613258"/>
                              </a:lnTo>
                              <a:lnTo>
                                <a:pt x="949777" y="1606566"/>
                              </a:lnTo>
                              <a:lnTo>
                                <a:pt x="994934" y="1597328"/>
                              </a:lnTo>
                              <a:lnTo>
                                <a:pt x="1039140" y="1585621"/>
                              </a:lnTo>
                              <a:lnTo>
                                <a:pt x="1082318" y="1571520"/>
                              </a:lnTo>
                              <a:lnTo>
                                <a:pt x="1124394" y="1555101"/>
                              </a:lnTo>
                              <a:lnTo>
                                <a:pt x="1165290" y="1536440"/>
                              </a:lnTo>
                              <a:lnTo>
                                <a:pt x="1204931" y="1515614"/>
                              </a:lnTo>
                              <a:lnTo>
                                <a:pt x="1243242" y="1492697"/>
                              </a:lnTo>
                              <a:lnTo>
                                <a:pt x="1280146" y="1467767"/>
                              </a:lnTo>
                              <a:lnTo>
                                <a:pt x="1315567" y="1440898"/>
                              </a:lnTo>
                              <a:lnTo>
                                <a:pt x="1349430" y="1412167"/>
                              </a:lnTo>
                              <a:lnTo>
                                <a:pt x="1381658" y="1381650"/>
                              </a:lnTo>
                              <a:lnTo>
                                <a:pt x="1412176" y="1349422"/>
                              </a:lnTo>
                              <a:lnTo>
                                <a:pt x="1440907" y="1315560"/>
                              </a:lnTo>
                              <a:lnTo>
                                <a:pt x="1467776" y="1280139"/>
                              </a:lnTo>
                              <a:lnTo>
                                <a:pt x="1492707" y="1243235"/>
                              </a:lnTo>
                              <a:lnTo>
                                <a:pt x="1515624" y="1204924"/>
                              </a:lnTo>
                              <a:lnTo>
                                <a:pt x="1536451" y="1165283"/>
                              </a:lnTo>
                              <a:lnTo>
                                <a:pt x="1555112" y="1124386"/>
                              </a:lnTo>
                              <a:lnTo>
                                <a:pt x="1571531" y="1082311"/>
                              </a:lnTo>
                              <a:lnTo>
                                <a:pt x="1585632" y="1039132"/>
                              </a:lnTo>
                              <a:lnTo>
                                <a:pt x="1597340" y="994925"/>
                              </a:lnTo>
                              <a:lnTo>
                                <a:pt x="1606578" y="949768"/>
                              </a:lnTo>
                              <a:lnTo>
                                <a:pt x="1613271" y="903734"/>
                              </a:lnTo>
                              <a:lnTo>
                                <a:pt x="1617342" y="856902"/>
                              </a:lnTo>
                              <a:lnTo>
                                <a:pt x="1618716" y="809345"/>
                              </a:lnTo>
                              <a:lnTo>
                                <a:pt x="1617342" y="761790"/>
                              </a:lnTo>
                              <a:lnTo>
                                <a:pt x="1613271" y="714958"/>
                              </a:lnTo>
                              <a:lnTo>
                                <a:pt x="1606578" y="668926"/>
                              </a:lnTo>
                              <a:lnTo>
                                <a:pt x="1597340" y="623770"/>
                              </a:lnTo>
                              <a:lnTo>
                                <a:pt x="1585632" y="579564"/>
                              </a:lnTo>
                              <a:lnTo>
                                <a:pt x="1571531" y="536386"/>
                              </a:lnTo>
                              <a:lnTo>
                                <a:pt x="1555112" y="494311"/>
                              </a:lnTo>
                              <a:lnTo>
                                <a:pt x="1536451" y="453415"/>
                              </a:lnTo>
                              <a:lnTo>
                                <a:pt x="1515624" y="413775"/>
                              </a:lnTo>
                              <a:lnTo>
                                <a:pt x="1492707" y="375465"/>
                              </a:lnTo>
                              <a:lnTo>
                                <a:pt x="1467776" y="338561"/>
                              </a:lnTo>
                              <a:lnTo>
                                <a:pt x="1440907" y="303141"/>
                              </a:lnTo>
                              <a:lnTo>
                                <a:pt x="1412176" y="269279"/>
                              </a:lnTo>
                              <a:lnTo>
                                <a:pt x="1381658" y="237051"/>
                              </a:lnTo>
                              <a:lnTo>
                                <a:pt x="1349430" y="206534"/>
                              </a:lnTo>
                              <a:lnTo>
                                <a:pt x="1315567" y="177804"/>
                              </a:lnTo>
                              <a:lnTo>
                                <a:pt x="1280146" y="150935"/>
                              </a:lnTo>
                              <a:lnTo>
                                <a:pt x="1243242" y="126005"/>
                              </a:lnTo>
                              <a:lnTo>
                                <a:pt x="1204931" y="103089"/>
                              </a:lnTo>
                              <a:lnTo>
                                <a:pt x="1165290" y="82262"/>
                              </a:lnTo>
                              <a:lnTo>
                                <a:pt x="1124394" y="63602"/>
                              </a:lnTo>
                              <a:lnTo>
                                <a:pt x="1082318" y="47183"/>
                              </a:lnTo>
                              <a:lnTo>
                                <a:pt x="1039140" y="33082"/>
                              </a:lnTo>
                              <a:lnTo>
                                <a:pt x="994934" y="21375"/>
                              </a:lnTo>
                              <a:lnTo>
                                <a:pt x="949777" y="12137"/>
                              </a:lnTo>
                              <a:lnTo>
                                <a:pt x="903745" y="5445"/>
                              </a:lnTo>
                              <a:lnTo>
                                <a:pt x="856913" y="1373"/>
                              </a:lnTo>
                              <a:lnTo>
                                <a:pt x="809358" y="0"/>
                              </a:lnTo>
                              <a:close/>
                            </a:path>
                          </a:pathLst>
                        </a:custGeom>
                        <a:solidFill>
                          <a:srgbClr val="B9D989"/>
                        </a:solidFill>
                        <a:ln>
                          <a:noFill/>
                        </a:ln>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38B5D9" id="Freihandform: Form 17" o:spid="_x0000_s1026" style="position:absolute;margin-left:311.35pt;margin-top:130.4pt;width:129pt;height:129pt;z-index:25165824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coordsize="1619250,161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" path="m809358,l761803,1373,714971,5445r-46032,6692l623782,21375,579576,33082,536397,47183,494322,63602,453426,82262r-39642,20827l375474,126005r-36904,24930l303148,177804r-33862,28730l237058,237051r-30518,32228l177809,303141r-26869,35420l126009,375465r-22917,38310l82265,453415,63604,494311,47185,536386,33083,579564,21376,623770r-9239,45156l5445,714958,1373,761790,,809345r1373,47557l5445,903734r6692,46034l21376,994925r11707,44207l47185,1082311r16419,42075l82265,1165283r20827,39641l126009,1243235r24931,36904l177809,1315560r28731,33862l237058,1381650r32228,30517l303148,1440898r35422,26869l375474,1492697r38310,22917l453426,1536440r40896,18661l536397,1571520r43179,14101l623782,1597328r45157,9238l714971,1613258r46832,4071l809358,1618703r47555,-1374l903745,1613258r46032,-6692l994934,1597328r44206,-11707l1082318,1571520r42076,-16419l1165290,1536440r39641,-20826l1243242,1492697r36904,-24930l1315567,1440898r33863,-28731l1381658,1381650r30518,-32228l1440907,1315560r26869,-35421l1492707,1243235r22917,-38311l1536451,1165283r18661,-40897l1571531,1082311r14101,-43179l1597340,994925r9238,-45157l1613271,903734r4071,-46832l1618716,809345r-1374,-47555l1613271,714958r-6693,-46032l1597340,623770r-11708,-44206l1571531,536386r-16419,-42075l1536451,453415r-20827,-39640l1492707,375465r-24931,-36904l1440907,303141r-28731,-33862l1381658,237051r-32228,-30517l1315567,177804r-35421,-26869l1243242,126005r-38311,-22916l1165290,82262,1124394,63602,1082318,47183,1039140,33082,994934,21375,949777,12137,903745,5445,856913,1373,809358,xe" fillcolor="#b9d989" stroked="f">
                <v:path arrowok="t" o:extrusionok="f"/>
                <w10:wrap type="topAndBottom"/>
              </v:shape>
            </w:pict>
          </mc:Fallback>
        </mc:AlternateContent>
      </w:r>
      <w:r w:rsidR="00520186">
        <w:rPr>
          <w:noProof/>
        </w:rPr>
        <mc:AlternateContent>
          <mc:Choice Requires="wpg">
            <w:drawing>
              <wp:anchor distT="0" distB="0" distL="0" distR="0" simplePos="0" relativeHeight="251658247" behindDoc="0" locked="0" layoutInCell="1" allowOverlap="1" wp14:anchorId="2E851716" wp14:editId="42D366FB">
                <wp:simplePos x="0" y="0"/>
                <wp:positionH relativeFrom="column">
                  <wp:posOffset>-900454</wp:posOffset>
                </wp:positionH>
                <wp:positionV relativeFrom="paragraph">
                  <wp:posOffset>224350</wp:posOffset>
                </wp:positionV>
                <wp:extent cx="4478400" cy="2696400"/>
                <wp:effectExtent l="0" t="0" r="17780" b="8890"/>
                <wp:wrapTopAndBottom/>
                <wp:docPr id="953281093" name="Gruppieren 18"/>
                <wp:cNvGraphicFramePr/>
                <a:graphic xmlns:a="http://schemas.openxmlformats.org/drawingml/2006/main">
                  <a:graphicData uri="http://schemas.microsoft.com/office/word/2010/wordprocessingGroup">
                    <wpg:wgp>
                      <wpg:cNvGrpSpPr/>
                      <wpg:grpSpPr bwMode="auto">
                        <a:xfrm>
                          <a:off x="0" y="0"/>
                          <a:ext cx="4478400" cy="2696400"/>
                          <a:chOff x="3106025" y="2438875"/>
                          <a:chExt cx="4479950" cy="2682250"/>
                        </a:xfrm>
                      </wpg:grpSpPr>
                      <wpg:grpSp>
                        <wpg:cNvPr id="448459986" name="Group 448459986"/>
                        <wpg:cNvGrpSpPr/>
                        <wpg:grpSpPr bwMode="auto">
                          <a:xfrm>
                            <a:off x="3106038" y="2438880"/>
                            <a:ext cx="4479925" cy="2682240"/>
                            <a:chOff x="3106025" y="2438875"/>
                            <a:chExt cx="4479950" cy="2682250"/>
                          </a:xfrm>
                        </wpg:grpSpPr>
                        <wps:wsp>
                          <wps:cNvPr id="1081377613" name="Rechteck 17"/>
                          <wps:cNvSpPr/>
                          <wps:spPr bwMode="auto">
                            <a:xfrm>
                              <a:off x="3106025" y="2438875"/>
                              <a:ext cx="4479950" cy="2682250"/>
                            </a:xfrm>
                            <a:prstGeom prst="rect">
                              <a:avLst/>
                            </a:prstGeom>
                            <a:noFill/>
                            <a:ln>
                              <a:noFill/>
                            </a:ln>
                          </wps:spPr>
                          <wps:txbx>
                            <w:txbxContent>
                              <w:p w14:paraId="01DDB6A8" w14:textId="77777777" w:rsidR="005E456E" w:rsidRDefault="005E456E"/>
                            </w:txbxContent>
                          </wps:txbx>
                          <wps:bodyPr spcFirstLastPara="1" wrap="square" lIns="91425" tIns="91425" rIns="91425" bIns="91425" anchor="ctr" anchorCtr="0">
                            <a:noAutofit/>
                          </wps:bodyPr>
                        </wps:wsp>
                        <wpg:grpSp>
                          <wpg:cNvPr id="1650499352" name="Group 1650499352"/>
                          <wpg:cNvGrpSpPr/>
                          <wpg:grpSpPr bwMode="auto">
                            <a:xfrm>
                              <a:off x="3106038" y="2438880"/>
                              <a:ext cx="4479925" cy="2682240"/>
                              <a:chOff x="0" y="0"/>
                              <a:chExt cx="4479925" cy="2682240"/>
                            </a:xfrm>
                          </wpg:grpSpPr>
                          <wps:wsp>
                            <wps:cNvPr id="1898376756" name="Rechteck 19"/>
                            <wps:cNvSpPr/>
                            <wps:spPr bwMode="auto">
                              <a:xfrm>
                                <a:off x="0" y="0"/>
                                <a:ext cx="4479925" cy="2682225"/>
                              </a:xfrm>
                              <a:prstGeom prst="rect">
                                <a:avLst/>
                              </a:prstGeom>
                              <a:noFill/>
                              <a:ln>
                                <a:noFill/>
                              </a:ln>
                            </wps:spPr>
                            <wps:txbx>
                              <w:txbxContent>
                                <w:p w14:paraId="0555ACC5" w14:textId="77777777" w:rsidR="005E456E" w:rsidRDefault="005E456E"/>
                              </w:txbxContent>
                            </wps:txbx>
                            <wps:bodyPr spcFirstLastPara="1" wrap="square" lIns="91425" tIns="91425" rIns="91425" bIns="91425" anchor="ctr" anchorCtr="0">
                              <a:noAutofit/>
                            </wps:bodyPr>
                          </wps:wsp>
                          <wps:wsp>
                            <wps:cNvPr id="212418026" name="Freihandform: Form 20"/>
                            <wps:cNvSpPr/>
                            <wps:spPr bwMode="auto">
                              <a:xfrm>
                                <a:off x="0" y="0"/>
                                <a:ext cx="4479925" cy="2682240"/>
                              </a:xfrm>
                              <a:custGeom>
                                <a:avLst/>
                                <a:gdLst/>
                                <a:ahLst/>
                                <a:cxnLst/>
                                <a:rect l="l" t="t" r="r" b="b"/>
                                <a:pathLst>
                                  <a:path w="4479925" h="2682240" extrusionOk="0">
                                    <a:moveTo>
                                      <a:pt x="4107562" y="0"/>
                                    </a:moveTo>
                                    <a:lnTo>
                                      <a:pt x="0" y="0"/>
                                    </a:lnTo>
                                    <a:lnTo>
                                      <a:pt x="0" y="2681998"/>
                                    </a:lnTo>
                                    <a:lnTo>
                                      <a:pt x="4107562" y="2681998"/>
                                    </a:lnTo>
                                    <a:lnTo>
                                      <a:pt x="4154227" y="2679100"/>
                                    </a:lnTo>
                                    <a:lnTo>
                                      <a:pt x="4199162" y="2670637"/>
                                    </a:lnTo>
                                    <a:lnTo>
                                      <a:pt x="4242018" y="2656959"/>
                                    </a:lnTo>
                                    <a:lnTo>
                                      <a:pt x="4282447" y="2638413"/>
                                    </a:lnTo>
                                    <a:lnTo>
                                      <a:pt x="4320101" y="2615349"/>
                                    </a:lnTo>
                                    <a:lnTo>
                                      <a:pt x="4354630" y="2588115"/>
                                    </a:lnTo>
                                    <a:lnTo>
                                      <a:pt x="4385686" y="2557060"/>
                                    </a:lnTo>
                                    <a:lnTo>
                                      <a:pt x="4412920" y="2522532"/>
                                    </a:lnTo>
                                    <a:lnTo>
                                      <a:pt x="4435985" y="2484880"/>
                                    </a:lnTo>
                                    <a:lnTo>
                                      <a:pt x="4454531" y="2444452"/>
                                    </a:lnTo>
                                    <a:lnTo>
                                      <a:pt x="4468209" y="2401598"/>
                                    </a:lnTo>
                                    <a:lnTo>
                                      <a:pt x="4476672" y="2356665"/>
                                    </a:lnTo>
                                    <a:lnTo>
                                      <a:pt x="4479570" y="2310003"/>
                                    </a:lnTo>
                                    <a:lnTo>
                                      <a:pt x="4479570" y="371995"/>
                                    </a:lnTo>
                                    <a:lnTo>
                                      <a:pt x="4476672" y="325333"/>
                                    </a:lnTo>
                                    <a:lnTo>
                                      <a:pt x="4468209" y="280400"/>
                                    </a:lnTo>
                                    <a:lnTo>
                                      <a:pt x="4454531" y="237546"/>
                                    </a:lnTo>
                                    <a:lnTo>
                                      <a:pt x="4435985" y="197118"/>
                                    </a:lnTo>
                                    <a:lnTo>
                                      <a:pt x="4412920" y="159466"/>
                                    </a:lnTo>
                                    <a:lnTo>
                                      <a:pt x="4385686" y="124938"/>
                                    </a:lnTo>
                                    <a:lnTo>
                                      <a:pt x="4354630" y="93883"/>
                                    </a:lnTo>
                                    <a:lnTo>
                                      <a:pt x="4320101" y="66649"/>
                                    </a:lnTo>
                                    <a:lnTo>
                                      <a:pt x="4282447" y="43585"/>
                                    </a:lnTo>
                                    <a:lnTo>
                                      <a:pt x="4242018" y="25039"/>
                                    </a:lnTo>
                                    <a:lnTo>
                                      <a:pt x="4199162" y="11361"/>
                                    </a:lnTo>
                                    <a:lnTo>
                                      <a:pt x="4154227" y="2898"/>
                                    </a:lnTo>
                                    <a:lnTo>
                                      <a:pt x="4107562" y="0"/>
                                    </a:lnTo>
                                    <a:close/>
                                  </a:path>
                                </a:pathLst>
                              </a:custGeom>
                              <a:solidFill>
                                <a:srgbClr val="BBD0EC"/>
                              </a:solidFill>
                              <a:ln>
                                <a:noFill/>
                              </a:ln>
                            </wps:spPr>
                            <wps:bodyPr rot="0">
                              <a:prstTxWarp prst="textNoShape">
                                <a:avLst/>
                              </a:prstTxWarp>
                              <a:noAutofit/>
                            </wps:bodyPr>
                          </wps:wsp>
                          <wps:wsp>
                            <wps:cNvPr id="411701990" name="Rechteck 21"/>
                            <wps:cNvSpPr/>
                            <wps:spPr bwMode="auto">
                              <a:xfrm>
                                <a:off x="0" y="0"/>
                                <a:ext cx="4479925" cy="2682240"/>
                              </a:xfrm>
                              <a:prstGeom prst="rect">
                                <a:avLst/>
                              </a:prstGeom>
                              <a:noFill/>
                              <a:ln>
                                <a:noFill/>
                              </a:ln>
                            </wps:spPr>
                            <wps:txbx>
                              <w:txbxContent>
                                <w:p w14:paraId="028593E3" w14:textId="77777777" w:rsidR="005E456E" w:rsidRDefault="005E456E"/>
                                <w:p w14:paraId="59871F77" w14:textId="77777777" w:rsidR="005E456E" w:rsidRDefault="005E456E">
                                  <w:pPr>
                                    <w:spacing w:before="15"/>
                                  </w:pPr>
                                </w:p>
                                <w:p w14:paraId="2FCEF452" w14:textId="77777777" w:rsidR="005E456E" w:rsidRDefault="005E456E">
                                  <w:pPr>
                                    <w:spacing w:before="106"/>
                                    <w:ind w:right="677"/>
                                    <w:rPr>
                                      <w:rFonts w:eastAsia="Arimo" w:cs="Arimo"/>
                                      <w:color w:val="FFFFFF" w:themeColor="background1"/>
                                      <w:sz w:val="28"/>
                                      <w:lang w:val="fr-FR"/>
                                    </w:rPr>
                                  </w:pPr>
                                </w:p>
                                <w:p w14:paraId="317FC156" w14:textId="77777777" w:rsidR="005E456E" w:rsidRDefault="00220062">
                                  <w:pPr>
                                    <w:spacing w:before="106"/>
                                    <w:ind w:left="1936" w:right="677" w:hanging="802"/>
                                    <w:jc w:val="right"/>
                                    <w:rPr>
                                      <w:rFonts w:eastAsia="Arimo" w:cs="Arimo"/>
                                      <w:color w:val="FFFFFF" w:themeColor="background1"/>
                                      <w:sz w:val="28"/>
                                      <w:lang w:val="fr-FR"/>
                                    </w:rPr>
                                  </w:pPr>
                                  <w:r>
                                    <w:rPr>
                                      <w:rFonts w:eastAsia="Raleway" w:cs="Raleway"/>
                                      <w:b/>
                                      <w:color w:val="FFFFFF" w:themeColor="background1"/>
                                      <w:sz w:val="28"/>
                                      <w:lang w:val="fr-FR"/>
                                    </w:rPr>
                                    <w:t>Xxx YYYYY</w:t>
                                  </w:r>
                                  <w:r>
                                    <w:rPr>
                                      <w:rFonts w:eastAsia="Raleway" w:cs="Raleway"/>
                                      <w:color w:val="FFFFFF" w:themeColor="background1"/>
                                      <w:sz w:val="28"/>
                                      <w:lang w:val="fr-FR"/>
                                    </w:rPr>
                                    <w:t>, ULB</w:t>
                                  </w:r>
                                </w:p>
                                <w:p w14:paraId="0D28C807" w14:textId="77777777" w:rsidR="005E456E" w:rsidRDefault="00220062">
                                  <w:pPr>
                                    <w:spacing w:before="106"/>
                                    <w:ind w:left="1936" w:right="677" w:hanging="802"/>
                                    <w:jc w:val="right"/>
                                    <w:rPr>
                                      <w:rFonts w:eastAsia="Raleway" w:cs="Raleway"/>
                                      <w:color w:val="FFFFFF" w:themeColor="background1"/>
                                      <w:sz w:val="28"/>
                                      <w:lang w:val="fr-FR"/>
                                    </w:rPr>
                                  </w:pPr>
                                  <w:r>
                                    <w:rPr>
                                      <w:rFonts w:eastAsia="Raleway" w:cs="Raleway"/>
                                      <w:b/>
                                      <w:color w:val="FFFFFF" w:themeColor="background1"/>
                                      <w:sz w:val="28"/>
                                      <w:lang w:val="fr-FR"/>
                                    </w:rPr>
                                    <w:t xml:space="preserve">Zzzz AAAAA, </w:t>
                                  </w:r>
                                  <w:r>
                                    <w:rPr>
                                      <w:rFonts w:eastAsia="Raleway" w:cs="Raleway"/>
                                      <w:bCs/>
                                      <w:color w:val="FFFFFF" w:themeColor="background1"/>
                                      <w:sz w:val="28"/>
                                      <w:lang w:val="fr-FR"/>
                                    </w:rPr>
                                    <w:t>AMU</w:t>
                                  </w:r>
                                </w:p>
                                <w:p w14:paraId="708E6877" w14:textId="77777777" w:rsidR="005E456E" w:rsidRDefault="00000000">
                                  <w:pPr>
                                    <w:spacing w:before="106"/>
                                    <w:ind w:left="567" w:right="677"/>
                                    <w:jc w:val="right"/>
                                    <w:rPr>
                                      <w:b/>
                                      <w:color w:val="FFFFFF" w:themeColor="background1"/>
                                      <w:sz w:val="28"/>
                                      <w:szCs w:val="28"/>
                                    </w:rPr>
                                  </w:pPr>
                                  <w:r>
                                    <w:rPr>
                                      <w:color w:val="FFFFFF" w:themeColor="background1"/>
                                      <w:sz w:val="28"/>
                                      <w:szCs w:val="28"/>
                                    </w:rPr>
                                    <w:t xml:space="preserve">and the entire </w:t>
                                  </w:r>
                                  <w:r>
                                    <w:rPr>
                                      <w:b/>
                                      <w:color w:val="FFFFFF" w:themeColor="background1"/>
                                      <w:sz w:val="28"/>
                                      <w:szCs w:val="28"/>
                                    </w:rPr>
                                    <w:t>CIVIS Community</w:t>
                                  </w:r>
                                </w:p>
                              </w:txbxContent>
                            </wps:txbx>
                            <wps:bodyPr spcFirstLastPara="1" wrap="square" lIns="0" tIns="0" rIns="0" bIns="0" anchor="t" anchorCtr="0">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2E851716" id="Gruppieren 18" o:spid="_x0000_s1045" style="position:absolute;margin-left:-70.9pt;margin-top:17.65pt;width:352.65pt;height:212.3pt;z-index:251658247;mso-wrap-distance-left:0;mso-wrap-distance-right:0;mso-width-relative:margin;mso-height-relative:margin" coordorigin="31060,24388" coordsize="44799,26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">
                <v:group id="Group 448459986" o:spid="_x0000_s1046" style="position:absolute;left:31060;top:24388;width:44799;height:26823" coordorigin="31060,24388" coordsize="44799,26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">
                  <v:rect id="Rechteck 17" o:spid="_x0000_s1047" style="position:absolute;left:31060;top:24388;width:44799;height:268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" filled="f" stroked="f">
                    <v:textbox inset="2.53958mm,2.53958mm,2.53958mm,2.53958mm">
                      <w:txbxContent>
                        <w:p w14:paraId="01DDB6A8" w14:textId="77777777" w:rsidR="005E456E" w:rsidRDefault="005E456E"/>
                      </w:txbxContent>
                    </v:textbox>
                  </v:rect>
                  <v:group id="Group 1650499352" o:spid="_x0000_s1048" style="position:absolute;left:31060;top:24388;width:44799;height:26823" coordsize="44799,26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">
                    <v:rect id="Rechteck 19" o:spid="_x0000_s1049" style="position:absolute;width:44799;height:268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" filled="f" stroked="f">
                      <v:textbox inset="2.53958mm,2.53958mm,2.53958mm,2.53958mm">
                        <w:txbxContent>
                          <w:p w14:paraId="0555ACC5" w14:textId="77777777" w:rsidR="005E456E" w:rsidRDefault="005E456E"/>
                        </w:txbxContent>
                      </v:textbox>
                    </v:rect>
                    <v:shape id="Freihandform: Form 20" o:spid="_x0000_s1050" style="position:absolute;width:44799;height:26822;visibility:visible;mso-wrap-style:square;v-text-anchor:top" coordsize="4479925,268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" path="m4107562,l,,,2681998r4107562,l4154227,2679100r44935,-8463l4242018,2656959r40429,-18546l4320101,2615349r34529,-27234l4385686,2557060r27234,-34528l4435985,2484880r18546,-40428l4468209,2401598r8463,-44933l4479570,2310003r,-1938008l4476672,325333r-8463,-44933l4454531,237546r-18546,-40428l4412920,159466r-27234,-34528l4354630,93883,4320101,66649,4282447,43585,4242018,25039,4199162,11361,4154227,2898,4107562,xe" fillcolor="#bbd0ec" stroked="f">
                      <v:path arrowok="t" o:extrusionok="f"/>
                    </v:shape>
                    <v:rect id="Rechteck 21" o:spid="_x0000_s1051" style="position:absolute;width:44799;height:26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" filled="f" stroked="f">
                      <v:textbox inset="0,0,0,0">
                        <w:txbxContent>
                          <w:p w14:paraId="028593E3" w14:textId="77777777" w:rsidR="005E456E" w:rsidRDefault="005E456E"/>
                          <w:p w14:paraId="59871F77" w14:textId="77777777" w:rsidR="005E456E" w:rsidRDefault="005E456E">
                            <w:pPr>
                              <w:spacing w:before="15"/>
                            </w:pPr>
                          </w:p>
                          <w:p w14:paraId="2FCEF452" w14:textId="77777777" w:rsidR="005E456E" w:rsidRDefault="005E456E">
                            <w:pPr>
                              <w:spacing w:before="106"/>
                              <w:ind w:right="677"/>
                              <w:rPr>
                                <w:rFonts w:eastAsia="Arimo" w:cs="Arimo"/>
                                <w:color w:val="FFFFFF" w:themeColor="background1"/>
                                <w:sz w:val="28"/>
                                <w:lang w:val="fr-FR"/>
                              </w:rPr>
                            </w:pPr>
                          </w:p>
                          <w:p w14:paraId="317FC156" w14:textId="77777777" w:rsidR="005E456E" w:rsidRDefault="00220062">
                            <w:pPr>
                              <w:spacing w:before="106"/>
                              <w:ind w:left="1936" w:right="677" w:hanging="802"/>
                              <w:jc w:val="right"/>
                              <w:rPr>
                                <w:rFonts w:eastAsia="Arimo" w:cs="Arimo"/>
                                <w:color w:val="FFFFFF" w:themeColor="background1"/>
                                <w:sz w:val="28"/>
                                <w:lang w:val="fr-FR"/>
                              </w:rPr>
                            </w:pPr>
                            <w:r>
                              <w:rPr>
                                <w:rFonts w:eastAsia="Raleway" w:cs="Raleway"/>
                                <w:b/>
                                <w:color w:val="FFFFFF" w:themeColor="background1"/>
                                <w:sz w:val="28"/>
                                <w:lang w:val="fr-FR"/>
                              </w:rPr>
                              <w:t>Xxx YYYYY</w:t>
                            </w:r>
                            <w:r>
                              <w:rPr>
                                <w:rFonts w:eastAsia="Raleway" w:cs="Raleway"/>
                                <w:color w:val="FFFFFF" w:themeColor="background1"/>
                                <w:sz w:val="28"/>
                                <w:lang w:val="fr-FR"/>
                              </w:rPr>
                              <w:t>, ULB</w:t>
                            </w:r>
                          </w:p>
                          <w:p w14:paraId="0D28C807" w14:textId="77777777" w:rsidR="005E456E" w:rsidRDefault="00220062">
                            <w:pPr>
                              <w:spacing w:before="106"/>
                              <w:ind w:left="1936" w:right="677" w:hanging="802"/>
                              <w:jc w:val="right"/>
                              <w:rPr>
                                <w:rFonts w:eastAsia="Raleway" w:cs="Raleway"/>
                                <w:color w:val="FFFFFF" w:themeColor="background1"/>
                                <w:sz w:val="28"/>
                                <w:lang w:val="fr-FR"/>
                              </w:rPr>
                            </w:pPr>
                            <w:r>
                              <w:rPr>
                                <w:rFonts w:eastAsia="Raleway" w:cs="Raleway"/>
                                <w:b/>
                                <w:color w:val="FFFFFF" w:themeColor="background1"/>
                                <w:sz w:val="28"/>
                                <w:lang w:val="fr-FR"/>
                              </w:rPr>
                              <w:t xml:space="preserve">Zzzz AAAAA, </w:t>
                            </w:r>
                            <w:r>
                              <w:rPr>
                                <w:rFonts w:eastAsia="Raleway" w:cs="Raleway"/>
                                <w:bCs/>
                                <w:color w:val="FFFFFF" w:themeColor="background1"/>
                                <w:sz w:val="28"/>
                                <w:lang w:val="fr-FR"/>
                              </w:rPr>
                              <w:t>AMU</w:t>
                            </w:r>
                          </w:p>
                          <w:p w14:paraId="708E6877" w14:textId="77777777" w:rsidR="005E456E" w:rsidRDefault="00000000">
                            <w:pPr>
                              <w:spacing w:before="106"/>
                              <w:ind w:left="567" w:right="677"/>
                              <w:jc w:val="right"/>
                              <w:rPr>
                                <w:b/>
                                <w:color w:val="FFFFFF" w:themeColor="background1"/>
                                <w:sz w:val="28"/>
                                <w:szCs w:val="28"/>
                              </w:rPr>
                            </w:pPr>
                            <w:r>
                              <w:rPr>
                                <w:color w:val="FFFFFF" w:themeColor="background1"/>
                                <w:sz w:val="28"/>
                                <w:szCs w:val="28"/>
                              </w:rPr>
                              <w:t xml:space="preserve">and the entire </w:t>
                            </w:r>
                            <w:r>
                              <w:rPr>
                                <w:b/>
                                <w:color w:val="FFFFFF" w:themeColor="background1"/>
                                <w:sz w:val="28"/>
                                <w:szCs w:val="28"/>
                              </w:rPr>
                              <w:t>CIVIS Community</w:t>
                            </w:r>
                          </w:p>
                        </w:txbxContent>
                      </v:textbox>
                    </v:rect>
                  </v:group>
                </v:group>
                <w10:wrap type="topAndBottom"/>
              </v:group>
            </w:pict>
          </mc:Fallback>
        </mc:AlternateContent>
      </w:r>
    </w:p>
    <w:p w14:paraId="64C06679" w14:textId="5AF1A5D0" w:rsidR="0005615B" w:rsidRDefault="0005615B" w:rsidP="0005615B">
      <w:pPr>
        <w:pStyle w:val="CIVISText"/>
        <w:pBdr>
          <w:top w:val="none" w:sz="0" w:space="0" w:color="auto"/>
          <w:left w:val="none" w:sz="0" w:space="0" w:color="auto"/>
          <w:bottom w:val="none" w:sz="0" w:space="0" w:color="auto"/>
          <w:right w:val="none" w:sz="0" w:space="0" w:color="auto"/>
          <w:between w:val="none" w:sz="0" w:space="0" w:color="auto"/>
        </w:pBdr>
        <w:rPr>
          <w:highlight w:val="yellow"/>
        </w:rPr>
      </w:pPr>
      <w:r w:rsidRPr="0005615B">
        <w:rPr>
          <w:noProof/>
          <w:highlight w:val="yellow"/>
        </w:rPr>
        <mc:AlternateContent>
          <mc:Choice Requires="wps">
            <w:drawing>
              <wp:anchor distT="45720" distB="45720" distL="114300" distR="114300" simplePos="0" relativeHeight="251682831" behindDoc="0" locked="0" layoutInCell="1" allowOverlap="1" wp14:anchorId="313E7783" wp14:editId="037307A4">
                <wp:simplePos x="0" y="0"/>
                <wp:positionH relativeFrom="margin">
                  <wp:align>left</wp:align>
                </wp:positionH>
                <wp:positionV relativeFrom="paragraph">
                  <wp:posOffset>3186430</wp:posOffset>
                </wp:positionV>
                <wp:extent cx="3257550" cy="1404620"/>
                <wp:effectExtent l="0" t="0" r="19050" b="1143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1404620"/>
                        </a:xfrm>
                        <a:prstGeom prst="rect">
                          <a:avLst/>
                        </a:prstGeom>
                        <a:solidFill>
                          <a:srgbClr val="FFFFFF"/>
                        </a:solidFill>
                        <a:ln w="9525">
                          <a:solidFill>
                            <a:srgbClr val="000000"/>
                          </a:solidFill>
                          <a:miter lim="800000"/>
                          <a:headEnd/>
                          <a:tailEnd/>
                        </a:ln>
                      </wps:spPr>
                      <wps:txbx>
                        <w:txbxContent>
                          <w:p w14:paraId="5BDE4E28" w14:textId="05A9221C" w:rsidR="0005615B" w:rsidRPr="0005615B" w:rsidRDefault="0005615B" w:rsidP="0005615B">
                            <w:pPr>
                              <w:jc w:val="both"/>
                              <w:rPr>
                                <w:sz w:val="18"/>
                                <w:szCs w:val="18"/>
                              </w:rPr>
                            </w:pPr>
                            <w:r w:rsidRPr="0005615B">
                              <w:rPr>
                                <w:sz w:val="18"/>
                                <w:szCs w:val="18"/>
                              </w:rPr>
                              <w:t>Cite as: CIVIS, Europe's Civic University Alliance, &amp; Author, X. (YYYY). Test. CIVIS – Europe's Civic University Alliance. https://doi.org/10.5281/zenodo.21105727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3E7783" id="_x0000_t202" coordsize="21600,21600" o:spt="202" path="m,l,21600r21600,l21600,xe">
                <v:stroke joinstyle="miter"/>
                <v:path gradientshapeok="t" o:connecttype="rect"/>
              </v:shapetype>
              <v:shape id="Zone de texte 2" o:spid="_x0000_s1052" type="#_x0000_t202" style="position:absolute;left:0;text-align:left;margin-left:0;margin-top:250.9pt;width:256.5pt;height:110.6pt;z-index:251682831;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">
                <v:textbox style="mso-fit-shape-to-text:t">
                  <w:txbxContent>
                    <w:p w14:paraId="5BDE4E28" w14:textId="05A9221C" w:rsidR="0005615B" w:rsidRPr="0005615B" w:rsidRDefault="0005615B" w:rsidP="0005615B">
                      <w:pPr>
                        <w:jc w:val="both"/>
                        <w:rPr>
                          <w:sz w:val="18"/>
                          <w:szCs w:val="18"/>
                        </w:rPr>
                      </w:pPr>
                      <w:r w:rsidRPr="0005615B">
                        <w:rPr>
                          <w:sz w:val="18"/>
                          <w:szCs w:val="18"/>
                        </w:rPr>
                        <w:t>Cite as: CIVIS, Europe's Civic University Alliance, &amp; Author, X. (YYYY). Test. CIVIS – Europe's Civic University Alliance. https://doi.org/10.5281/zenodo.21105727</w:t>
                      </w:r>
                    </w:p>
                  </w:txbxContent>
                </v:textbox>
                <w10:wrap type="square" anchorx="margin"/>
              </v:shape>
            </w:pict>
          </mc:Fallback>
        </mc:AlternateContent>
      </w:r>
    </w:p>
    <w:p w14:paraId="3429089A" w14:textId="77777777" w:rsidR="005E456E" w:rsidRDefault="005E456E">
      <w:pPr>
        <w:pBdr>
          <w:top w:val="none" w:sz="0" w:space="0" w:color="000000"/>
          <w:left w:val="none" w:sz="0" w:space="0" w:color="000000"/>
          <w:bottom w:val="none" w:sz="0" w:space="0" w:color="000000"/>
          <w:right w:val="none" w:sz="0" w:space="0" w:color="000000"/>
          <w:between w:val="none" w:sz="0" w:space="0" w:color="000000"/>
        </w:pBdr>
        <w:spacing w:before="11"/>
        <w:rPr>
          <w:rFonts w:eastAsia="Raleway" w:cs="Raleway"/>
          <w:b/>
          <w:color w:val="000000"/>
          <w:sz w:val="20"/>
          <w:szCs w:val="20"/>
        </w:rPr>
      </w:pPr>
    </w:p>
    <w:p w14:paraId="253BB9C3" w14:textId="7F95E9A1" w:rsidR="005E456E" w:rsidRDefault="005E456E">
      <w:pPr>
        <w:pBdr>
          <w:top w:val="none" w:sz="0" w:space="0" w:color="000000"/>
          <w:left w:val="none" w:sz="0" w:space="0" w:color="000000"/>
          <w:bottom w:val="none" w:sz="0" w:space="0" w:color="000000"/>
          <w:right w:val="none" w:sz="0" w:space="0" w:color="000000"/>
          <w:between w:val="none" w:sz="0" w:space="0" w:color="000000"/>
        </w:pBdr>
        <w:rPr>
          <w:rFonts w:eastAsia="Raleway" w:cs="Raleway"/>
          <w:b/>
          <w:color w:val="000000"/>
          <w:sz w:val="20"/>
          <w:szCs w:val="20"/>
        </w:rPr>
      </w:pPr>
    </w:p>
    <w:p w14:paraId="7F52420E" w14:textId="77777777" w:rsidR="005E456E" w:rsidRDefault="005E456E">
      <w:pPr>
        <w:pBdr>
          <w:top w:val="none" w:sz="0" w:space="0" w:color="000000"/>
          <w:left w:val="none" w:sz="0" w:space="0" w:color="000000"/>
          <w:bottom w:val="none" w:sz="0" w:space="0" w:color="000000"/>
          <w:right w:val="none" w:sz="0" w:space="0" w:color="000000"/>
          <w:between w:val="none" w:sz="0" w:space="0" w:color="000000"/>
        </w:pBdr>
        <w:rPr>
          <w:rFonts w:eastAsia="Raleway" w:cs="Raleway"/>
          <w:b/>
          <w:color w:val="000000"/>
          <w:sz w:val="20"/>
          <w:szCs w:val="20"/>
        </w:rPr>
      </w:pPr>
    </w:p>
    <w:p w14:paraId="11BD1996" w14:textId="77777777" w:rsidR="005E456E" w:rsidRDefault="005E456E">
      <w:pPr>
        <w:pBdr>
          <w:top w:val="none" w:sz="0" w:space="0" w:color="000000"/>
          <w:left w:val="none" w:sz="0" w:space="0" w:color="000000"/>
          <w:bottom w:val="none" w:sz="0" w:space="0" w:color="000000"/>
          <w:right w:val="none" w:sz="0" w:space="0" w:color="000000"/>
          <w:between w:val="none" w:sz="0" w:space="0" w:color="000000"/>
        </w:pBdr>
        <w:rPr>
          <w:rFonts w:eastAsia="Raleway" w:cs="Raleway"/>
          <w:b/>
          <w:color w:val="000000"/>
          <w:sz w:val="20"/>
          <w:szCs w:val="20"/>
        </w:rPr>
      </w:pPr>
    </w:p>
    <w:p w14:paraId="1E8B44C5" w14:textId="476EC55A" w:rsidR="005E456E" w:rsidRDefault="00000000">
      <w:pPr>
        <w:pBdr>
          <w:top w:val="none" w:sz="0" w:space="0" w:color="000000"/>
          <w:left w:val="none" w:sz="0" w:space="0" w:color="000000"/>
          <w:bottom w:val="none" w:sz="0" w:space="0" w:color="000000"/>
          <w:right w:val="none" w:sz="0" w:space="0" w:color="000000"/>
          <w:between w:val="none" w:sz="0" w:space="0" w:color="000000"/>
        </w:pBdr>
        <w:spacing w:before="16"/>
        <w:rPr>
          <w:rFonts w:eastAsia="Raleway" w:cs="Raleway"/>
          <w:b/>
          <w:color w:val="000000"/>
          <w:sz w:val="20"/>
          <w:szCs w:val="20"/>
        </w:rPr>
        <w:sectPr w:rsidR="005E456E" w:rsidSect="002F78AF">
          <w:pgSz w:w="11910" w:h="16840"/>
          <w:pgMar w:top="2268" w:right="1418" w:bottom="1134" w:left="1418" w:header="1134" w:footer="709" w:gutter="0"/>
          <w:cols w:space="1701"/>
        </w:sectPr>
      </w:pPr>
      <w:r>
        <w:rPr>
          <w:noProof/>
        </w:rPr>
        <w:drawing>
          <wp:anchor distT="0" distB="0" distL="0" distR="0" simplePos="0" relativeHeight="251658248" behindDoc="1" locked="0" layoutInCell="1" allowOverlap="1" wp14:anchorId="432289AB" wp14:editId="0D2972E2">
            <wp:simplePos x="2889250" y="8585200"/>
            <wp:positionH relativeFrom="margin">
              <wp:align>right</wp:align>
            </wp:positionH>
            <wp:positionV relativeFrom="margin">
              <wp:align>bottom</wp:align>
            </wp:positionV>
            <wp:extent cx="3577090" cy="1188000"/>
            <wp:effectExtent l="0" t="0" r="4445" b="0"/>
            <wp:wrapSquare wrapText="bothSides"/>
            <wp:docPr id="1613364130"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pic:nvPicPr>
                  <pic:blipFill rotWithShape="1">
                    <a:blip r:embed="rId15">
                      <a:alphaModFix amt="71000"/>
                    </a:blip>
                    <a:srcRect t="6611" b="6611"/>
                    <a:stretch/>
                  </pic:blipFill>
                  <pic:spPr bwMode="auto">
                    <a:xfrm>
                      <a:off x="0" y="0"/>
                      <a:ext cx="3577090" cy="1188000"/>
                    </a:xfrm>
                    <a:prstGeom prst="rect">
                      <a:avLst/>
                    </a:prstGeom>
                    <a:ln/>
                  </pic:spPr>
                </pic:pic>
              </a:graphicData>
            </a:graphic>
            <wp14:sizeRelH relativeFrom="margin">
              <wp14:pctWidth>0</wp14:pctWidth>
            </wp14:sizeRelH>
            <wp14:sizeRelV relativeFrom="margin">
              <wp14:pctHeight>0</wp14:pctHeight>
            </wp14:sizeRelV>
          </wp:anchor>
        </w:drawing>
      </w:r>
    </w:p>
    <w:p w14:paraId="5FD9F2A9" w14:textId="77777777" w:rsidR="005E456E" w:rsidRPr="00A4233C" w:rsidRDefault="00000000" w:rsidP="00A4233C">
      <w:pPr>
        <w:pBdr>
          <w:top w:val="none" w:sz="0" w:space="0" w:color="000000"/>
          <w:left w:val="none" w:sz="0" w:space="0" w:color="000000"/>
          <w:bottom w:val="none" w:sz="0" w:space="0" w:color="000000"/>
          <w:right w:val="none" w:sz="0" w:space="0" w:color="000000"/>
          <w:between w:val="none" w:sz="0" w:space="0" w:color="000000"/>
        </w:pBdr>
        <w:spacing w:before="55"/>
        <w:rPr>
          <w:rFonts w:eastAsia="Raleway" w:cs="Raleway"/>
          <w:b/>
          <w:bCs/>
          <w:color w:val="000000"/>
          <w:sz w:val="44"/>
          <w:szCs w:val="44"/>
        </w:rPr>
      </w:pPr>
      <w:r w:rsidRPr="00A4233C">
        <w:rPr>
          <w:rFonts w:eastAsia="Raleway" w:cs="Raleway"/>
          <w:b/>
          <w:bCs/>
          <w:noProof/>
          <w:color w:val="FFFFFF" w:themeColor="background1"/>
          <w:sz w:val="160"/>
          <w:szCs w:val="160"/>
        </w:rPr>
        <w:lastRenderedPageBreak/>
        <mc:AlternateContent>
          <mc:Choice Requires="wpg">
            <w:drawing>
              <wp:anchor distT="0" distB="0" distL="0" distR="0" simplePos="0" relativeHeight="251658249" behindDoc="1" locked="0" layoutInCell="1" allowOverlap="1" wp14:anchorId="1AAC11CF" wp14:editId="604CBEF4">
                <wp:simplePos x="0" y="0"/>
                <wp:positionH relativeFrom="page">
                  <wp:align>right</wp:align>
                </wp:positionH>
                <wp:positionV relativeFrom="page">
                  <wp:posOffset>787400</wp:posOffset>
                </wp:positionV>
                <wp:extent cx="7899400" cy="6657986"/>
                <wp:effectExtent l="0" t="0" r="6350" b="9525"/>
                <wp:wrapNone/>
                <wp:docPr id="20" name="Gruppieren 1"/>
                <wp:cNvGraphicFramePr/>
                <a:graphic xmlns:a="http://schemas.openxmlformats.org/drawingml/2006/main">
                  <a:graphicData uri="http://schemas.microsoft.com/office/word/2010/wordprocessingGroup">
                    <wpg:wgp>
                      <wpg:cNvGrpSpPr/>
                      <wpg:grpSpPr bwMode="auto">
                        <a:xfrm>
                          <a:off x="0" y="0"/>
                          <a:ext cx="7899400" cy="6657986"/>
                          <a:chOff x="0" y="0"/>
                          <a:chExt cx="7560282" cy="6657985"/>
                        </a:xfrm>
                      </wpg:grpSpPr>
                      <wpg:grpSp>
                        <wpg:cNvPr id="904098909" name="Group 904098909"/>
                        <wpg:cNvGrpSpPr/>
                        <wpg:grpSpPr bwMode="auto">
                          <a:xfrm>
                            <a:off x="0" y="0"/>
                            <a:ext cx="7560282" cy="6657985"/>
                            <a:chOff x="0" y="0"/>
                            <a:chExt cx="7560282" cy="6657985"/>
                          </a:xfrm>
                        </wpg:grpSpPr>
                        <wps:wsp>
                          <wps:cNvPr id="24" name="Rechteck 24"/>
                          <wps:cNvSpPr/>
                          <wps:spPr bwMode="auto">
                            <a:xfrm>
                              <a:off x="0" y="0"/>
                              <a:ext cx="7560282" cy="6657985"/>
                            </a:xfrm>
                            <a:prstGeom prst="rect">
                              <a:avLst/>
                            </a:prstGeom>
                            <a:noFill/>
                            <a:ln>
                              <a:noFill/>
                            </a:ln>
                          </wps:spPr>
                          <wps:txbx>
                            <w:txbxContent>
                              <w:p w14:paraId="22D16525" w14:textId="77777777" w:rsidR="005E456E" w:rsidRDefault="005E456E"/>
                            </w:txbxContent>
                          </wps:txbx>
                          <wps:bodyPr spcFirstLastPara="1" wrap="square" lIns="91425" tIns="91425" rIns="91425" bIns="91425" anchor="ctr" anchorCtr="0">
                            <a:noAutofit/>
                          </wps:bodyPr>
                        </wps:wsp>
                        <wpg:grpSp>
                          <wpg:cNvPr id="1237294576" name="Group 1237294576"/>
                          <wpg:cNvGrpSpPr/>
                          <wpg:grpSpPr bwMode="auto">
                            <a:xfrm>
                              <a:off x="20" y="22"/>
                              <a:ext cx="7560256" cy="6657960"/>
                              <a:chOff x="0" y="0"/>
                              <a:chExt cx="7560256" cy="6657960"/>
                            </a:xfrm>
                          </wpg:grpSpPr>
                          <wps:wsp>
                            <wps:cNvPr id="26" name="Rechteck 26"/>
                            <wps:cNvSpPr/>
                            <wps:spPr bwMode="auto">
                              <a:xfrm>
                                <a:off x="0" y="0"/>
                                <a:ext cx="7560256" cy="6657960"/>
                              </a:xfrm>
                              <a:prstGeom prst="rect">
                                <a:avLst/>
                              </a:prstGeom>
                              <a:noFill/>
                              <a:ln>
                                <a:noFill/>
                              </a:ln>
                            </wps:spPr>
                            <wps:txbx>
                              <w:txbxContent>
                                <w:p w14:paraId="735649FE" w14:textId="77777777" w:rsidR="005E456E" w:rsidRDefault="005E456E"/>
                              </w:txbxContent>
                            </wps:txbx>
                            <wps:bodyPr spcFirstLastPara="1" wrap="square" lIns="91425" tIns="91425" rIns="91425" bIns="91425" anchor="ctr" anchorCtr="0">
                              <a:noAutofit/>
                            </wps:bodyPr>
                          </wps:wsp>
                          <wps:wsp>
                            <wps:cNvPr id="27" name="Freihandform: Form 27"/>
                            <wps:cNvSpPr/>
                            <wps:spPr bwMode="auto">
                              <a:xfrm>
                                <a:off x="3779971" y="491410"/>
                                <a:ext cx="3780132" cy="6166381"/>
                              </a:xfrm>
                              <a:custGeom>
                                <a:avLst/>
                                <a:gdLst/>
                                <a:ahLst/>
                                <a:cxnLst/>
                                <a:rect l="l" t="t" r="r" b="b"/>
                                <a:pathLst>
                                  <a:path w="3780154" h="6165215" extrusionOk="0">
                                    <a:moveTo>
                                      <a:pt x="3082505" y="0"/>
                                    </a:moveTo>
                                    <a:lnTo>
                                      <a:pt x="3033953" y="374"/>
                                    </a:lnTo>
                                    <a:lnTo>
                                      <a:pt x="2985582" y="1494"/>
                                    </a:lnTo>
                                    <a:lnTo>
                                      <a:pt x="2937398" y="3355"/>
                                    </a:lnTo>
                                    <a:lnTo>
                                      <a:pt x="2889405" y="5950"/>
                                    </a:lnTo>
                                    <a:lnTo>
                                      <a:pt x="2841609" y="9274"/>
                                    </a:lnTo>
                                    <a:lnTo>
                                      <a:pt x="2794017" y="13321"/>
                                    </a:lnTo>
                                    <a:lnTo>
                                      <a:pt x="2746632" y="18087"/>
                                    </a:lnTo>
                                    <a:lnTo>
                                      <a:pt x="2699462" y="23566"/>
                                    </a:lnTo>
                                    <a:lnTo>
                                      <a:pt x="2652510" y="29752"/>
                                    </a:lnTo>
                                    <a:lnTo>
                                      <a:pt x="2605784" y="36639"/>
                                    </a:lnTo>
                                    <a:lnTo>
                                      <a:pt x="2559288" y="44223"/>
                                    </a:lnTo>
                                    <a:lnTo>
                                      <a:pt x="2513027" y="52497"/>
                                    </a:lnTo>
                                    <a:lnTo>
                                      <a:pt x="2467008" y="61457"/>
                                    </a:lnTo>
                                    <a:lnTo>
                                      <a:pt x="2421235" y="71097"/>
                                    </a:lnTo>
                                    <a:lnTo>
                                      <a:pt x="2375715" y="81411"/>
                                    </a:lnTo>
                                    <a:lnTo>
                                      <a:pt x="2330452" y="92393"/>
                                    </a:lnTo>
                                    <a:lnTo>
                                      <a:pt x="2285452" y="104039"/>
                                    </a:lnTo>
                                    <a:lnTo>
                                      <a:pt x="2240721" y="116343"/>
                                    </a:lnTo>
                                    <a:lnTo>
                                      <a:pt x="2196264" y="129300"/>
                                    </a:lnTo>
                                    <a:lnTo>
                                      <a:pt x="2152087" y="142903"/>
                                    </a:lnTo>
                                    <a:lnTo>
                                      <a:pt x="2108195" y="157147"/>
                                    </a:lnTo>
                                    <a:lnTo>
                                      <a:pt x="2064593" y="172028"/>
                                    </a:lnTo>
                                    <a:lnTo>
                                      <a:pt x="2021287" y="187539"/>
                                    </a:lnTo>
                                    <a:lnTo>
                                      <a:pt x="1978283" y="203675"/>
                                    </a:lnTo>
                                    <a:lnTo>
                                      <a:pt x="1935586" y="220431"/>
                                    </a:lnTo>
                                    <a:lnTo>
                                      <a:pt x="1893201" y="237800"/>
                                    </a:lnTo>
                                    <a:lnTo>
                                      <a:pt x="1851134" y="255778"/>
                                    </a:lnTo>
                                    <a:lnTo>
                                      <a:pt x="1809391" y="274359"/>
                                    </a:lnTo>
                                    <a:lnTo>
                                      <a:pt x="1767977" y="293538"/>
                                    </a:lnTo>
                                    <a:lnTo>
                                      <a:pt x="1726897" y="313308"/>
                                    </a:lnTo>
                                    <a:lnTo>
                                      <a:pt x="1686157" y="333666"/>
                                    </a:lnTo>
                                    <a:lnTo>
                                      <a:pt x="1645762" y="354604"/>
                                    </a:lnTo>
                                    <a:lnTo>
                                      <a:pt x="1605718" y="376118"/>
                                    </a:lnTo>
                                    <a:lnTo>
                                      <a:pt x="1566031" y="398202"/>
                                    </a:lnTo>
                                    <a:lnTo>
                                      <a:pt x="1526705" y="420851"/>
                                    </a:lnTo>
                                    <a:lnTo>
                                      <a:pt x="1487747" y="444059"/>
                                    </a:lnTo>
                                    <a:lnTo>
                                      <a:pt x="1449161" y="467821"/>
                                    </a:lnTo>
                                    <a:lnTo>
                                      <a:pt x="1410954" y="492131"/>
                                    </a:lnTo>
                                    <a:lnTo>
                                      <a:pt x="1373130" y="516984"/>
                                    </a:lnTo>
                                    <a:lnTo>
                                      <a:pt x="1335696" y="542373"/>
                                    </a:lnTo>
                                    <a:lnTo>
                                      <a:pt x="1298656" y="568295"/>
                                    </a:lnTo>
                                    <a:lnTo>
                                      <a:pt x="1262017" y="594743"/>
                                    </a:lnTo>
                                    <a:lnTo>
                                      <a:pt x="1225783" y="621712"/>
                                    </a:lnTo>
                                    <a:lnTo>
                                      <a:pt x="1189961" y="649196"/>
                                    </a:lnTo>
                                    <a:lnTo>
                                      <a:pt x="1154555" y="677190"/>
                                    </a:lnTo>
                                    <a:lnTo>
                                      <a:pt x="1119571" y="705688"/>
                                    </a:lnTo>
                                    <a:lnTo>
                                      <a:pt x="1085015" y="734686"/>
                                    </a:lnTo>
                                    <a:lnTo>
                                      <a:pt x="1050892" y="764176"/>
                                    </a:lnTo>
                                    <a:lnTo>
                                      <a:pt x="1017207" y="794155"/>
                                    </a:lnTo>
                                    <a:lnTo>
                                      <a:pt x="983967" y="824616"/>
                                    </a:lnTo>
                                    <a:lnTo>
                                      <a:pt x="951176" y="855553"/>
                                    </a:lnTo>
                                    <a:lnTo>
                                      <a:pt x="918840" y="886963"/>
                                    </a:lnTo>
                                    <a:lnTo>
                                      <a:pt x="886964" y="918838"/>
                                    </a:lnTo>
                                    <a:lnTo>
                                      <a:pt x="855555" y="951174"/>
                                    </a:lnTo>
                                    <a:lnTo>
                                      <a:pt x="824617" y="983965"/>
                                    </a:lnTo>
                                    <a:lnTo>
                                      <a:pt x="794156" y="1017205"/>
                                    </a:lnTo>
                                    <a:lnTo>
                                      <a:pt x="764177" y="1050890"/>
                                    </a:lnTo>
                                    <a:lnTo>
                                      <a:pt x="734687" y="1085013"/>
                                    </a:lnTo>
                                    <a:lnTo>
                                      <a:pt x="705689" y="1119569"/>
                                    </a:lnTo>
                                    <a:lnTo>
                                      <a:pt x="677191" y="1154552"/>
                                    </a:lnTo>
                                    <a:lnTo>
                                      <a:pt x="649197" y="1189958"/>
                                    </a:lnTo>
                                    <a:lnTo>
                                      <a:pt x="621713" y="1225781"/>
                                    </a:lnTo>
                                    <a:lnTo>
                                      <a:pt x="594744" y="1262014"/>
                                    </a:lnTo>
                                    <a:lnTo>
                                      <a:pt x="568296" y="1298653"/>
                                    </a:lnTo>
                                    <a:lnTo>
                                      <a:pt x="542374" y="1335693"/>
                                    </a:lnTo>
                                    <a:lnTo>
                                      <a:pt x="516984" y="1373127"/>
                                    </a:lnTo>
                                    <a:lnTo>
                                      <a:pt x="492131" y="1410951"/>
                                    </a:lnTo>
                                    <a:lnTo>
                                      <a:pt x="467821" y="1449158"/>
                                    </a:lnTo>
                                    <a:lnTo>
                                      <a:pt x="444060" y="1487743"/>
                                    </a:lnTo>
                                    <a:lnTo>
                                      <a:pt x="420852" y="1526701"/>
                                    </a:lnTo>
                                    <a:lnTo>
                                      <a:pt x="398203" y="1566027"/>
                                    </a:lnTo>
                                    <a:lnTo>
                                      <a:pt x="376119" y="1605714"/>
                                    </a:lnTo>
                                    <a:lnTo>
                                      <a:pt x="354604" y="1645758"/>
                                    </a:lnTo>
                                    <a:lnTo>
                                      <a:pt x="333666" y="1686152"/>
                                    </a:lnTo>
                                    <a:lnTo>
                                      <a:pt x="313309" y="1726892"/>
                                    </a:lnTo>
                                    <a:lnTo>
                                      <a:pt x="293538" y="1767972"/>
                                    </a:lnTo>
                                    <a:lnTo>
                                      <a:pt x="274359" y="1809386"/>
                                    </a:lnTo>
                                    <a:lnTo>
                                      <a:pt x="255778" y="1851129"/>
                                    </a:lnTo>
                                    <a:lnTo>
                                      <a:pt x="237800" y="1893196"/>
                                    </a:lnTo>
                                    <a:lnTo>
                                      <a:pt x="220431" y="1935580"/>
                                    </a:lnTo>
                                    <a:lnTo>
                                      <a:pt x="203675" y="1978277"/>
                                    </a:lnTo>
                                    <a:lnTo>
                                      <a:pt x="187539" y="2021281"/>
                                    </a:lnTo>
                                    <a:lnTo>
                                      <a:pt x="172028" y="2064587"/>
                                    </a:lnTo>
                                    <a:lnTo>
                                      <a:pt x="157148" y="2108188"/>
                                    </a:lnTo>
                                    <a:lnTo>
                                      <a:pt x="142903" y="2152080"/>
                                    </a:lnTo>
                                    <a:lnTo>
                                      <a:pt x="129300" y="2196257"/>
                                    </a:lnTo>
                                    <a:lnTo>
                                      <a:pt x="116343" y="2240714"/>
                                    </a:lnTo>
                                    <a:lnTo>
                                      <a:pt x="104039" y="2285445"/>
                                    </a:lnTo>
                                    <a:lnTo>
                                      <a:pt x="92393" y="2330444"/>
                                    </a:lnTo>
                                    <a:lnTo>
                                      <a:pt x="81411" y="2375707"/>
                                    </a:lnTo>
                                    <a:lnTo>
                                      <a:pt x="71097" y="2421227"/>
                                    </a:lnTo>
                                    <a:lnTo>
                                      <a:pt x="61457" y="2466999"/>
                                    </a:lnTo>
                                    <a:lnTo>
                                      <a:pt x="52497" y="2513018"/>
                                    </a:lnTo>
                                    <a:lnTo>
                                      <a:pt x="44223" y="2559278"/>
                                    </a:lnTo>
                                    <a:lnTo>
                                      <a:pt x="36639" y="2605774"/>
                                    </a:lnTo>
                                    <a:lnTo>
                                      <a:pt x="29752" y="2652501"/>
                                    </a:lnTo>
                                    <a:lnTo>
                                      <a:pt x="23566" y="2699452"/>
                                    </a:lnTo>
                                    <a:lnTo>
                                      <a:pt x="18087" y="2746622"/>
                                    </a:lnTo>
                                    <a:lnTo>
                                      <a:pt x="13321" y="2794006"/>
                                    </a:lnTo>
                                    <a:lnTo>
                                      <a:pt x="9274" y="2841598"/>
                                    </a:lnTo>
                                    <a:lnTo>
                                      <a:pt x="5950" y="2889393"/>
                                    </a:lnTo>
                                    <a:lnTo>
                                      <a:pt x="3355" y="2937386"/>
                                    </a:lnTo>
                                    <a:lnTo>
                                      <a:pt x="1494" y="2985570"/>
                                    </a:lnTo>
                                    <a:lnTo>
                                      <a:pt x="374" y="3033941"/>
                                    </a:lnTo>
                                    <a:lnTo>
                                      <a:pt x="0" y="3082493"/>
                                    </a:lnTo>
                                    <a:lnTo>
                                      <a:pt x="374" y="3131045"/>
                                    </a:lnTo>
                                    <a:lnTo>
                                      <a:pt x="1494" y="3179416"/>
                                    </a:lnTo>
                                    <a:lnTo>
                                      <a:pt x="3355" y="3227601"/>
                                    </a:lnTo>
                                    <a:lnTo>
                                      <a:pt x="5950" y="3275593"/>
                                    </a:lnTo>
                                    <a:lnTo>
                                      <a:pt x="9274" y="3323389"/>
                                    </a:lnTo>
                                    <a:lnTo>
                                      <a:pt x="13321" y="3370982"/>
                                    </a:lnTo>
                                    <a:lnTo>
                                      <a:pt x="18087" y="3418366"/>
                                    </a:lnTo>
                                    <a:lnTo>
                                      <a:pt x="23566" y="3465536"/>
                                    </a:lnTo>
                                    <a:lnTo>
                                      <a:pt x="29752" y="3512488"/>
                                    </a:lnTo>
                                    <a:lnTo>
                                      <a:pt x="36639" y="3559214"/>
                                    </a:lnTo>
                                    <a:lnTo>
                                      <a:pt x="44223" y="3605710"/>
                                    </a:lnTo>
                                    <a:lnTo>
                                      <a:pt x="52497" y="3651971"/>
                                    </a:lnTo>
                                    <a:lnTo>
                                      <a:pt x="61457" y="3697990"/>
                                    </a:lnTo>
                                    <a:lnTo>
                                      <a:pt x="71097" y="3743763"/>
                                    </a:lnTo>
                                    <a:lnTo>
                                      <a:pt x="81411" y="3789283"/>
                                    </a:lnTo>
                                    <a:lnTo>
                                      <a:pt x="92393" y="3834546"/>
                                    </a:lnTo>
                                    <a:lnTo>
                                      <a:pt x="104039" y="3879546"/>
                                    </a:lnTo>
                                    <a:lnTo>
                                      <a:pt x="116343" y="3924277"/>
                                    </a:lnTo>
                                    <a:lnTo>
                                      <a:pt x="129300" y="3968734"/>
                                    </a:lnTo>
                                    <a:lnTo>
                                      <a:pt x="142903" y="4012911"/>
                                    </a:lnTo>
                                    <a:lnTo>
                                      <a:pt x="157148" y="4056803"/>
                                    </a:lnTo>
                                    <a:lnTo>
                                      <a:pt x="172028" y="4100405"/>
                                    </a:lnTo>
                                    <a:lnTo>
                                      <a:pt x="187539" y="4143711"/>
                                    </a:lnTo>
                                    <a:lnTo>
                                      <a:pt x="203675" y="4186715"/>
                                    </a:lnTo>
                                    <a:lnTo>
                                      <a:pt x="220431" y="4229412"/>
                                    </a:lnTo>
                                    <a:lnTo>
                                      <a:pt x="237800" y="4271797"/>
                                    </a:lnTo>
                                    <a:lnTo>
                                      <a:pt x="255778" y="4313864"/>
                                    </a:lnTo>
                                    <a:lnTo>
                                      <a:pt x="274359" y="4355607"/>
                                    </a:lnTo>
                                    <a:lnTo>
                                      <a:pt x="293538" y="4397021"/>
                                    </a:lnTo>
                                    <a:lnTo>
                                      <a:pt x="313309" y="4438101"/>
                                    </a:lnTo>
                                    <a:lnTo>
                                      <a:pt x="333666" y="4478841"/>
                                    </a:lnTo>
                                    <a:lnTo>
                                      <a:pt x="354604" y="4519236"/>
                                    </a:lnTo>
                                    <a:lnTo>
                                      <a:pt x="376119" y="4559280"/>
                                    </a:lnTo>
                                    <a:lnTo>
                                      <a:pt x="398203" y="4598967"/>
                                    </a:lnTo>
                                    <a:lnTo>
                                      <a:pt x="420852" y="4638293"/>
                                    </a:lnTo>
                                    <a:lnTo>
                                      <a:pt x="444060" y="4677251"/>
                                    </a:lnTo>
                                    <a:lnTo>
                                      <a:pt x="467821" y="4715837"/>
                                    </a:lnTo>
                                    <a:lnTo>
                                      <a:pt x="492131" y="4754044"/>
                                    </a:lnTo>
                                    <a:lnTo>
                                      <a:pt x="516984" y="4791868"/>
                                    </a:lnTo>
                                    <a:lnTo>
                                      <a:pt x="542374" y="4829302"/>
                                    </a:lnTo>
                                    <a:lnTo>
                                      <a:pt x="568296" y="4866342"/>
                                    </a:lnTo>
                                    <a:lnTo>
                                      <a:pt x="594744" y="4902981"/>
                                    </a:lnTo>
                                    <a:lnTo>
                                      <a:pt x="621713" y="4939215"/>
                                    </a:lnTo>
                                    <a:lnTo>
                                      <a:pt x="649197" y="4975038"/>
                                    </a:lnTo>
                                    <a:lnTo>
                                      <a:pt x="677191" y="5010443"/>
                                    </a:lnTo>
                                    <a:lnTo>
                                      <a:pt x="705689" y="5045427"/>
                                    </a:lnTo>
                                    <a:lnTo>
                                      <a:pt x="734687" y="5079983"/>
                                    </a:lnTo>
                                    <a:lnTo>
                                      <a:pt x="764177" y="5114107"/>
                                    </a:lnTo>
                                    <a:lnTo>
                                      <a:pt x="794156" y="5147791"/>
                                    </a:lnTo>
                                    <a:lnTo>
                                      <a:pt x="824617" y="5181032"/>
                                    </a:lnTo>
                                    <a:lnTo>
                                      <a:pt x="855555" y="5213822"/>
                                    </a:lnTo>
                                    <a:lnTo>
                                      <a:pt x="886964" y="5246158"/>
                                    </a:lnTo>
                                    <a:lnTo>
                                      <a:pt x="918840" y="5278034"/>
                                    </a:lnTo>
                                    <a:lnTo>
                                      <a:pt x="951176" y="5309443"/>
                                    </a:lnTo>
                                    <a:lnTo>
                                      <a:pt x="983967" y="5340381"/>
                                    </a:lnTo>
                                    <a:lnTo>
                                      <a:pt x="1017207" y="5370842"/>
                                    </a:lnTo>
                                    <a:lnTo>
                                      <a:pt x="1050892" y="5400821"/>
                                    </a:lnTo>
                                    <a:lnTo>
                                      <a:pt x="1085015" y="5430311"/>
                                    </a:lnTo>
                                    <a:lnTo>
                                      <a:pt x="1119571" y="5459309"/>
                                    </a:lnTo>
                                    <a:lnTo>
                                      <a:pt x="1154555" y="5487807"/>
                                    </a:lnTo>
                                    <a:lnTo>
                                      <a:pt x="1189961" y="5515801"/>
                                    </a:lnTo>
                                    <a:lnTo>
                                      <a:pt x="1225783" y="5543285"/>
                                    </a:lnTo>
                                    <a:lnTo>
                                      <a:pt x="1262017" y="5570254"/>
                                    </a:lnTo>
                                    <a:lnTo>
                                      <a:pt x="1298656" y="5596702"/>
                                    </a:lnTo>
                                    <a:lnTo>
                                      <a:pt x="1335696" y="5622624"/>
                                    </a:lnTo>
                                    <a:lnTo>
                                      <a:pt x="1373130" y="5648014"/>
                                    </a:lnTo>
                                    <a:lnTo>
                                      <a:pt x="1410954" y="5672867"/>
                                    </a:lnTo>
                                    <a:lnTo>
                                      <a:pt x="1449161" y="5697177"/>
                                    </a:lnTo>
                                    <a:lnTo>
                                      <a:pt x="1487747" y="5720938"/>
                                    </a:lnTo>
                                    <a:lnTo>
                                      <a:pt x="1526705" y="5744146"/>
                                    </a:lnTo>
                                    <a:lnTo>
                                      <a:pt x="1566031" y="5766795"/>
                                    </a:lnTo>
                                    <a:lnTo>
                                      <a:pt x="1605718" y="5788880"/>
                                    </a:lnTo>
                                    <a:lnTo>
                                      <a:pt x="1645762" y="5810394"/>
                                    </a:lnTo>
                                    <a:lnTo>
                                      <a:pt x="1686157" y="5831332"/>
                                    </a:lnTo>
                                    <a:lnTo>
                                      <a:pt x="1726897" y="5851689"/>
                                    </a:lnTo>
                                    <a:lnTo>
                                      <a:pt x="1767977" y="5871460"/>
                                    </a:lnTo>
                                    <a:lnTo>
                                      <a:pt x="1809391" y="5890639"/>
                                    </a:lnTo>
                                    <a:lnTo>
                                      <a:pt x="1851134" y="5909220"/>
                                    </a:lnTo>
                                    <a:lnTo>
                                      <a:pt x="1893201" y="5927198"/>
                                    </a:lnTo>
                                    <a:lnTo>
                                      <a:pt x="1935586" y="5944567"/>
                                    </a:lnTo>
                                    <a:lnTo>
                                      <a:pt x="1978283" y="5961323"/>
                                    </a:lnTo>
                                    <a:lnTo>
                                      <a:pt x="2021287" y="5977459"/>
                                    </a:lnTo>
                                    <a:lnTo>
                                      <a:pt x="2064593" y="5992970"/>
                                    </a:lnTo>
                                    <a:lnTo>
                                      <a:pt x="2108195" y="6007851"/>
                                    </a:lnTo>
                                    <a:lnTo>
                                      <a:pt x="2152087" y="6022095"/>
                                    </a:lnTo>
                                    <a:lnTo>
                                      <a:pt x="2196264" y="6035698"/>
                                    </a:lnTo>
                                    <a:lnTo>
                                      <a:pt x="2240721" y="6048655"/>
                                    </a:lnTo>
                                    <a:lnTo>
                                      <a:pt x="2285452" y="6060959"/>
                                    </a:lnTo>
                                    <a:lnTo>
                                      <a:pt x="2330452" y="6072605"/>
                                    </a:lnTo>
                                    <a:lnTo>
                                      <a:pt x="2375715" y="6083587"/>
                                    </a:lnTo>
                                    <a:lnTo>
                                      <a:pt x="2421235" y="6093901"/>
                                    </a:lnTo>
                                    <a:lnTo>
                                      <a:pt x="2467008" y="6103541"/>
                                    </a:lnTo>
                                    <a:lnTo>
                                      <a:pt x="2513027" y="6112501"/>
                                    </a:lnTo>
                                    <a:lnTo>
                                      <a:pt x="2559288" y="6120775"/>
                                    </a:lnTo>
                                    <a:lnTo>
                                      <a:pt x="2605784" y="6128359"/>
                                    </a:lnTo>
                                    <a:lnTo>
                                      <a:pt x="2652510" y="6135247"/>
                                    </a:lnTo>
                                    <a:lnTo>
                                      <a:pt x="2699462" y="6141432"/>
                                    </a:lnTo>
                                    <a:lnTo>
                                      <a:pt x="2746632" y="6146911"/>
                                    </a:lnTo>
                                    <a:lnTo>
                                      <a:pt x="2794017" y="6151677"/>
                                    </a:lnTo>
                                    <a:lnTo>
                                      <a:pt x="2841609" y="6155724"/>
                                    </a:lnTo>
                                    <a:lnTo>
                                      <a:pt x="2889405" y="6159049"/>
                                    </a:lnTo>
                                    <a:lnTo>
                                      <a:pt x="2937398" y="6161643"/>
                                    </a:lnTo>
                                    <a:lnTo>
                                      <a:pt x="2985582" y="6163504"/>
                                    </a:lnTo>
                                    <a:lnTo>
                                      <a:pt x="3033953" y="6164624"/>
                                    </a:lnTo>
                                    <a:lnTo>
                                      <a:pt x="3082505" y="6164999"/>
                                    </a:lnTo>
                                    <a:lnTo>
                                      <a:pt x="3131057" y="6164624"/>
                                    </a:lnTo>
                                    <a:lnTo>
                                      <a:pt x="3179429" y="6163504"/>
                                    </a:lnTo>
                                    <a:lnTo>
                                      <a:pt x="3227613" y="6161643"/>
                                    </a:lnTo>
                                    <a:lnTo>
                                      <a:pt x="3275606" y="6159049"/>
                                    </a:lnTo>
                                    <a:lnTo>
                                      <a:pt x="3323402" y="6155724"/>
                                    </a:lnTo>
                                    <a:lnTo>
                                      <a:pt x="3370994" y="6151677"/>
                                    </a:lnTo>
                                    <a:lnTo>
                                      <a:pt x="3418379" y="6146911"/>
                                    </a:lnTo>
                                    <a:lnTo>
                                      <a:pt x="3465549" y="6141432"/>
                                    </a:lnTo>
                                    <a:lnTo>
                                      <a:pt x="3512500" y="6135247"/>
                                    </a:lnTo>
                                    <a:lnTo>
                                      <a:pt x="3559227" y="6128359"/>
                                    </a:lnTo>
                                    <a:lnTo>
                                      <a:pt x="3605723" y="6120775"/>
                                    </a:lnTo>
                                    <a:lnTo>
                                      <a:pt x="3651984" y="6112501"/>
                                    </a:lnTo>
                                    <a:lnTo>
                                      <a:pt x="3698003" y="6103541"/>
                                    </a:lnTo>
                                    <a:lnTo>
                                      <a:pt x="3743776" y="6093901"/>
                                    </a:lnTo>
                                    <a:lnTo>
                                      <a:pt x="3780011" y="6085691"/>
                                    </a:lnTo>
                                    <a:lnTo>
                                      <a:pt x="3780011" y="79307"/>
                                    </a:lnTo>
                                    <a:lnTo>
                                      <a:pt x="3698003" y="61457"/>
                                    </a:lnTo>
                                    <a:lnTo>
                                      <a:pt x="3651984" y="52497"/>
                                    </a:lnTo>
                                    <a:lnTo>
                                      <a:pt x="3605723" y="44223"/>
                                    </a:lnTo>
                                    <a:lnTo>
                                      <a:pt x="3559227" y="36639"/>
                                    </a:lnTo>
                                    <a:lnTo>
                                      <a:pt x="3512500" y="29752"/>
                                    </a:lnTo>
                                    <a:lnTo>
                                      <a:pt x="3465549" y="23566"/>
                                    </a:lnTo>
                                    <a:lnTo>
                                      <a:pt x="3418379" y="18087"/>
                                    </a:lnTo>
                                    <a:lnTo>
                                      <a:pt x="3370994" y="13321"/>
                                    </a:lnTo>
                                    <a:lnTo>
                                      <a:pt x="3323402" y="9274"/>
                                    </a:lnTo>
                                    <a:lnTo>
                                      <a:pt x="3275606" y="5950"/>
                                    </a:lnTo>
                                    <a:lnTo>
                                      <a:pt x="3227613" y="3355"/>
                                    </a:lnTo>
                                    <a:lnTo>
                                      <a:pt x="3179429" y="1494"/>
                                    </a:lnTo>
                                    <a:lnTo>
                                      <a:pt x="3131057" y="374"/>
                                    </a:lnTo>
                                    <a:lnTo>
                                      <a:pt x="3082505" y="0"/>
                                    </a:lnTo>
                                    <a:close/>
                                  </a:path>
                                </a:pathLst>
                              </a:custGeom>
                              <a:solidFill>
                                <a:srgbClr val="F1F2F2"/>
                              </a:solidFill>
                              <a:ln>
                                <a:noFill/>
                              </a:ln>
                            </wps:spPr>
                            <wps:bodyPr rot="0">
                              <a:prstTxWarp prst="textNoShape">
                                <a:avLst/>
                              </a:prstTxWarp>
                              <a:noAutofit/>
                            </wps:bodyPr>
                          </wps:wsp>
                          <wps:wsp>
                            <wps:cNvPr id="28" name="Freihandform: Form 28"/>
                            <wps:cNvSpPr/>
                            <wps:spPr bwMode="auto">
                              <a:xfrm>
                                <a:off x="174409" y="558302"/>
                                <a:ext cx="4482439" cy="549369"/>
                              </a:xfrm>
                              <a:custGeom>
                                <a:avLst/>
                                <a:gdLst/>
                                <a:ahLst/>
                                <a:cxnLst/>
                                <a:rect l="l" t="t" r="r" b="b"/>
                                <a:pathLst>
                                  <a:path w="4482465" h="993775" extrusionOk="0">
                                    <a:moveTo>
                                      <a:pt x="4148828" y="0"/>
                                    </a:moveTo>
                                    <a:lnTo>
                                      <a:pt x="0" y="0"/>
                                    </a:lnTo>
                                    <a:lnTo>
                                      <a:pt x="0" y="993406"/>
                                    </a:lnTo>
                                    <a:lnTo>
                                      <a:pt x="4148828" y="993406"/>
                                    </a:lnTo>
                                    <a:lnTo>
                                      <a:pt x="4198063" y="989794"/>
                                    </a:lnTo>
                                    <a:lnTo>
                                      <a:pt x="4245054" y="979300"/>
                                    </a:lnTo>
                                    <a:lnTo>
                                      <a:pt x="4289287" y="962441"/>
                                    </a:lnTo>
                                    <a:lnTo>
                                      <a:pt x="4330245" y="939731"/>
                                    </a:lnTo>
                                    <a:lnTo>
                                      <a:pt x="4367415" y="911686"/>
                                    </a:lnTo>
                                    <a:lnTo>
                                      <a:pt x="4400280" y="878821"/>
                                    </a:lnTo>
                                    <a:lnTo>
                                      <a:pt x="4428325" y="841652"/>
                                    </a:lnTo>
                                    <a:lnTo>
                                      <a:pt x="4451035" y="800693"/>
                                    </a:lnTo>
                                    <a:lnTo>
                                      <a:pt x="4467894" y="756460"/>
                                    </a:lnTo>
                                    <a:lnTo>
                                      <a:pt x="4478387" y="709469"/>
                                    </a:lnTo>
                                    <a:lnTo>
                                      <a:pt x="4482000" y="660234"/>
                                    </a:lnTo>
                                    <a:lnTo>
                                      <a:pt x="4482000" y="333171"/>
                                    </a:lnTo>
                                    <a:lnTo>
                                      <a:pt x="4478387" y="283939"/>
                                    </a:lnTo>
                                    <a:lnTo>
                                      <a:pt x="4467894" y="236950"/>
                                    </a:lnTo>
                                    <a:lnTo>
                                      <a:pt x="4451035" y="192718"/>
                                    </a:lnTo>
                                    <a:lnTo>
                                      <a:pt x="4428325" y="151759"/>
                                    </a:lnTo>
                                    <a:lnTo>
                                      <a:pt x="4400280" y="114589"/>
                                    </a:lnTo>
                                    <a:lnTo>
                                      <a:pt x="4367415" y="81724"/>
                                    </a:lnTo>
                                    <a:lnTo>
                                      <a:pt x="4330245" y="53678"/>
                                    </a:lnTo>
                                    <a:lnTo>
                                      <a:pt x="4289287" y="30967"/>
                                    </a:lnTo>
                                    <a:lnTo>
                                      <a:pt x="4245054" y="14106"/>
                                    </a:lnTo>
                                    <a:lnTo>
                                      <a:pt x="4198063" y="3612"/>
                                    </a:lnTo>
                                    <a:lnTo>
                                      <a:pt x="4148828" y="0"/>
                                    </a:lnTo>
                                    <a:close/>
                                  </a:path>
                                </a:pathLst>
                              </a:custGeom>
                              <a:solidFill>
                                <a:srgbClr val="00516E"/>
                              </a:solidFill>
                              <a:ln>
                                <a:noFill/>
                              </a:ln>
                            </wps:spPr>
                            <wps:bodyPr rot="0">
                              <a:prstTxWarp prst="textNoShape">
                                <a:avLst/>
                              </a:prstTxWarp>
                              <a:noAutofit/>
                            </wps:bodyPr>
                          </wps:wsp>
                        </wpg:grpSp>
                      </wpg:grpSp>
                    </wpg:wgp>
                  </a:graphicData>
                </a:graphic>
                <wp14:sizeRelH relativeFrom="margin">
                  <wp14:pctWidth>0</wp14:pctWidth>
                </wp14:sizeRelH>
              </wp:anchor>
            </w:drawing>
          </mc:Choice>
          <mc:Fallback>
            <w:pict>
              <v:group w14:anchorId="1AAC11CF" id="Gruppieren 1" o:spid="_x0000_s1053" style="position:absolute;margin-left:570.8pt;margin-top:62pt;width:622pt;height:524.25pt;z-index:-251658231;mso-wrap-distance-left:0;mso-wrap-distance-right:0;mso-position-horizontal:right;mso-position-horizontal-relative:page;mso-position-vertical-relative:page;mso-width-relative:margin" coordsize="75602,66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">
                <v:group id="Group 904098909" o:spid="_x0000_s1054" style="position:absolute;width:75602;height:66579" coordsize="75602,66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">
                  <v:rect id="Rechteck 24" o:spid="_x0000_s1055" style="position:absolute;width:75602;height:665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" filled="f" stroked="f">
                    <v:textbox inset="2.53958mm,2.53958mm,2.53958mm,2.53958mm">
                      <w:txbxContent>
                        <w:p w14:paraId="22D16525" w14:textId="77777777" w:rsidR="005E456E" w:rsidRDefault="005E456E"/>
                      </w:txbxContent>
                    </v:textbox>
                  </v:rect>
                  <v:group id="Group 1237294576" o:spid="_x0000_s1056" style="position:absolute;width:75602;height:66579" coordsize="75602,66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">
                    <v:rect id="Rechteck 26" o:spid="_x0000_s1057" style="position:absolute;width:75602;height:665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" filled="f" stroked="f">
                      <v:textbox inset="2.53958mm,2.53958mm,2.53958mm,2.53958mm">
                        <w:txbxContent>
                          <w:p w14:paraId="735649FE" w14:textId="77777777" w:rsidR="005E456E" w:rsidRDefault="005E456E"/>
                        </w:txbxContent>
                      </v:textbox>
                    </v:rect>
                    <v:shape id="Freihandform: Form 27" o:spid="_x0000_s1058" style="position:absolute;left:37799;top:4914;width:37802;height:61663;visibility:visible;mso-wrap-style:square;v-text-anchor:top" coordsize="3780154,6165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" path="m3082505,r-48552,374l2985582,1494r-48184,1861l2889405,5950r-47796,3324l2794017,13321r-47385,4766l2699462,23566r-46952,6186l2605784,36639r-46496,7584l2513027,52497r-46019,8960l2421235,71097r-45520,10314l2330452,92393r-45000,11646l2240721,116343r-44457,12957l2152087,142903r-43892,14244l2064593,172028r-43306,15511l1978283,203675r-42697,16756l1893201,237800r-42067,17978l1809391,274359r-41414,19179l1726897,313308r-40740,20358l1645762,354604r-40044,21514l1566031,398202r-39326,22649l1487747,444059r-38586,23762l1410954,492131r-37824,24853l1335696,542373r-37040,25922l1262017,594743r-36234,26969l1189961,649196r-35406,27994l1119571,705688r-34556,28998l1050892,764176r-33685,29979l983967,824616r-32791,30937l918840,886963r-31876,31875l855555,951174r-30938,32791l794156,1017205r-29979,33685l734687,1085013r-28998,34556l677191,1154552r-27994,35406l621713,1225781r-26969,36233l568296,1298653r-25922,37040l516984,1373127r-24853,37824l467821,1449158r-23761,38585l420852,1526701r-22649,39326l376119,1605714r-21515,40044l333666,1686152r-20357,40740l293538,1767972r-19179,41414l255778,1851129r-17978,42067l220431,1935580r-16756,42697l187539,2021281r-15511,43306l157148,2108188r-14245,43892l129300,2196257r-12957,44457l104039,2285445r-11646,44999l81411,2375707r-10314,45520l61457,2466999r-8960,46019l44223,2559278r-7584,46496l29752,2652501r-6186,46951l18087,2746622r-4766,47384l9274,2841598r-3324,47795l3355,2937386r-1861,48184l374,3033941,,3082493r374,48552l1494,3179416r1861,48185l5950,3275593r3324,47796l13321,3370982r4766,47384l23566,3465536r6186,46952l36639,3559214r7584,46496l52497,3651971r8960,46019l71097,3743763r10314,45520l92393,3834546r11646,45000l116343,3924277r12957,44457l142903,4012911r14245,43892l172028,4100405r15511,43306l203675,4186715r16756,42697l237800,4271797r17978,42067l274359,4355607r19179,41414l313309,4438101r20357,40740l354604,4519236r21515,40044l398203,4598967r22649,39326l444060,4677251r23761,38586l492131,4754044r24853,37824l542374,4829302r25922,37040l594744,4902981r26969,36234l649197,4975038r27994,35405l705689,5045427r28998,34556l764177,5114107r29979,33684l824617,5181032r30938,32790l886964,5246158r31876,31876l951176,5309443r32791,30938l1017207,5370842r33685,29979l1085015,5430311r34556,28998l1154555,5487807r35406,27994l1225783,5543285r36234,26969l1298656,5596702r37040,25922l1373130,5648014r37824,24853l1449161,5697177r38586,23761l1526705,5744146r39326,22649l1605718,5788880r40044,21514l1686157,5831332r40740,20357l1767977,5871460r41414,19179l1851134,5909220r42067,17978l1935586,5944567r42697,16756l2021287,5977459r43306,15511l2108195,6007851r43892,14244l2196264,6035698r44457,12957l2285452,6060959r45000,11646l2375715,6083587r45520,10314l2467008,6103541r46019,8960l2559288,6120775r46496,7584l2652510,6135247r46952,6185l2746632,6146911r47385,4766l2841609,6155724r47796,3325l2937398,6161643r48184,1861l3033953,6164624r48552,375l3131057,6164624r48372,-1120l3227613,6161643r47993,-2594l3323402,6155724r47592,-4047l3418379,6146911r47170,-5479l3512500,6135247r46727,-6888l3605723,6120775r46261,-8274l3698003,6103541r45773,-9640l3780011,6085691r,-6006384l3698003,61457r-46019,-8960l3605723,44223r-46496,-7584l3512500,29752r-46951,-6186l3418379,18087r-47385,-4766l3323402,9274,3275606,5950,3227613,3355,3179429,1494,3131057,374,3082505,xe" fillcolor="#f1f2f2" stroked="f">
                      <v:path arrowok="t" o:extrusionok="f"/>
                    </v:shape>
                    <v:shape id="Freihandform: Form 28" o:spid="_x0000_s1059" style="position:absolute;left:1744;top:5583;width:44824;height:5493;visibility:visible;mso-wrap-style:square;v-text-anchor:top" coordsize="4482465,993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" path="m4148828,l,,,993406r4148828,l4198063,989794r46991,-10494l4289287,962441r40958,-22710l4367415,911686r32865,-32865l4428325,841652r22710,-40959l4467894,756460r10493,-46991l4482000,660234r,-327063l4478387,283939r-10493,-46989l4451035,192718r-22710,-40959l4400280,114589,4367415,81724,4330245,53678,4289287,30967,4245054,14106,4198063,3612,4148828,xe" fillcolor="#00516e" stroked="f">
                      <v:path arrowok="t" o:extrusionok="f"/>
                    </v:shape>
                  </v:group>
                </v:group>
                <w10:wrap anchorx="page" anchory="page"/>
              </v:group>
            </w:pict>
          </mc:Fallback>
        </mc:AlternateContent>
      </w:r>
      <w:r w:rsidR="00A4233C" w:rsidRPr="00A4233C">
        <w:rPr>
          <w:b/>
          <w:bCs/>
          <w:color w:val="FFFFFF" w:themeColor="background1"/>
          <w:sz w:val="48"/>
          <w:szCs w:val="48"/>
        </w:rPr>
        <w:t>TABLE OF CONTENTS</w:t>
      </w:r>
    </w:p>
    <w:p w14:paraId="473F26F8" w14:textId="77777777" w:rsidR="005E456E" w:rsidRDefault="005E456E">
      <w:pPr>
        <w:pBdr>
          <w:top w:val="none" w:sz="0" w:space="0" w:color="000000"/>
          <w:left w:val="none" w:sz="0" w:space="0" w:color="000000"/>
          <w:bottom w:val="none" w:sz="0" w:space="0" w:color="000000"/>
          <w:right w:val="none" w:sz="0" w:space="0" w:color="000000"/>
          <w:between w:val="none" w:sz="0" w:space="0" w:color="000000"/>
        </w:pBdr>
        <w:rPr>
          <w:rFonts w:eastAsia="Raleway" w:cs="Raleway"/>
          <w:b/>
          <w:color w:val="000000"/>
          <w:sz w:val="18"/>
          <w:szCs w:val="18"/>
        </w:rPr>
      </w:pPr>
    </w:p>
    <w:p w14:paraId="5CC6CF4F" w14:textId="77777777" w:rsidR="005E456E" w:rsidRDefault="005E456E">
      <w:pPr>
        <w:pBdr>
          <w:top w:val="none" w:sz="0" w:space="0" w:color="000000"/>
          <w:left w:val="none" w:sz="0" w:space="0" w:color="000000"/>
          <w:bottom w:val="none" w:sz="0" w:space="0" w:color="000000"/>
          <w:right w:val="none" w:sz="0" w:space="0" w:color="000000"/>
          <w:between w:val="none" w:sz="0" w:space="0" w:color="000000"/>
        </w:pBdr>
        <w:rPr>
          <w:rFonts w:eastAsia="Raleway" w:cs="Raleway"/>
          <w:b/>
          <w:color w:val="000000"/>
          <w:sz w:val="18"/>
          <w:szCs w:val="18"/>
        </w:rPr>
      </w:pPr>
    </w:p>
    <w:p w14:paraId="520BF406" w14:textId="77777777" w:rsidR="005E456E" w:rsidRDefault="005E456E">
      <w:pPr>
        <w:pBdr>
          <w:top w:val="none" w:sz="0" w:space="0" w:color="000000"/>
          <w:left w:val="none" w:sz="0" w:space="0" w:color="000000"/>
          <w:bottom w:val="none" w:sz="0" w:space="0" w:color="000000"/>
          <w:right w:val="none" w:sz="0" w:space="0" w:color="000000"/>
          <w:between w:val="none" w:sz="0" w:space="0" w:color="000000"/>
        </w:pBdr>
        <w:rPr>
          <w:rFonts w:eastAsia="Raleway" w:cs="Raleway"/>
          <w:b/>
          <w:color w:val="000000"/>
          <w:sz w:val="18"/>
          <w:szCs w:val="18"/>
        </w:rPr>
      </w:pPr>
    </w:p>
    <w:p w14:paraId="53CCDB25" w14:textId="34E6D792" w:rsidR="0091310D" w:rsidRDefault="00165514">
      <w:pPr>
        <w:pStyle w:val="TM2"/>
        <w:tabs>
          <w:tab w:val="right" w:leader="dot" w:pos="9064"/>
        </w:tabs>
        <w:rPr>
          <w:rFonts w:asciiTheme="minorHAnsi" w:eastAsiaTheme="minorEastAsia" w:hAnsiTheme="minorHAnsi" w:cstheme="minorBidi"/>
          <w:noProof/>
          <w:kern w:val="2"/>
          <w:sz w:val="24"/>
          <w:szCs w:val="24"/>
          <w:lang w:val="fr-FR" w:eastAsia="fr-FR"/>
          <w14:ligatures w14:val="standardContextual"/>
        </w:rPr>
      </w:pPr>
      <w:r>
        <w:rPr>
          <w:rFonts w:eastAsia="Raleway" w:cs="Raleway"/>
          <w:b/>
          <w:color w:val="000000"/>
          <w:sz w:val="18"/>
          <w:szCs w:val="18"/>
        </w:rPr>
        <w:fldChar w:fldCharType="begin"/>
      </w:r>
      <w:r>
        <w:rPr>
          <w:rFonts w:eastAsia="Raleway" w:cs="Raleway"/>
          <w:b/>
          <w:color w:val="000000"/>
          <w:sz w:val="18"/>
          <w:szCs w:val="18"/>
        </w:rPr>
        <w:instrText xml:space="preserve"> TOC \o "1-2" \h \z \t "Heading 3,3" </w:instrText>
      </w:r>
      <w:r>
        <w:rPr>
          <w:rFonts w:eastAsia="Raleway" w:cs="Raleway"/>
          <w:b/>
          <w:color w:val="000000"/>
          <w:sz w:val="18"/>
          <w:szCs w:val="18"/>
        </w:rPr>
        <w:fldChar w:fldCharType="separate"/>
      </w:r>
      <w:hyperlink w:anchor="_Toc235109350" w:history="1">
        <w:r w:rsidR="0091310D" w:rsidRPr="004120FB">
          <w:rPr>
            <w:rStyle w:val="Lienhypertexte"/>
            <w:noProof/>
          </w:rPr>
          <w:t>The CIVIS Alliance member universities</w:t>
        </w:r>
        <w:r w:rsidR="0091310D">
          <w:rPr>
            <w:noProof/>
            <w:webHidden/>
          </w:rPr>
          <w:tab/>
        </w:r>
        <w:r w:rsidR="0091310D">
          <w:rPr>
            <w:noProof/>
            <w:webHidden/>
          </w:rPr>
          <w:fldChar w:fldCharType="begin"/>
        </w:r>
        <w:r w:rsidR="0091310D">
          <w:rPr>
            <w:noProof/>
            <w:webHidden/>
          </w:rPr>
          <w:instrText xml:space="preserve"> PAGEREF _Toc235109350 \h </w:instrText>
        </w:r>
        <w:r w:rsidR="0091310D">
          <w:rPr>
            <w:noProof/>
            <w:webHidden/>
          </w:rPr>
        </w:r>
        <w:r w:rsidR="0091310D">
          <w:rPr>
            <w:noProof/>
            <w:webHidden/>
          </w:rPr>
          <w:fldChar w:fldCharType="separate"/>
        </w:r>
        <w:r w:rsidR="0091310D">
          <w:rPr>
            <w:noProof/>
            <w:webHidden/>
          </w:rPr>
          <w:t>2</w:t>
        </w:r>
        <w:r w:rsidR="0091310D">
          <w:rPr>
            <w:noProof/>
            <w:webHidden/>
          </w:rPr>
          <w:fldChar w:fldCharType="end"/>
        </w:r>
      </w:hyperlink>
    </w:p>
    <w:p w14:paraId="74FFEF8F" w14:textId="2C7DB24D" w:rsidR="0091310D" w:rsidRDefault="0091310D">
      <w:pPr>
        <w:pStyle w:val="TM2"/>
        <w:tabs>
          <w:tab w:val="right" w:leader="dot" w:pos="9064"/>
        </w:tabs>
        <w:rPr>
          <w:rFonts w:asciiTheme="minorHAnsi" w:eastAsiaTheme="minorEastAsia" w:hAnsiTheme="minorHAnsi" w:cstheme="minorBidi"/>
          <w:noProof/>
          <w:kern w:val="2"/>
          <w:sz w:val="24"/>
          <w:szCs w:val="24"/>
          <w:lang w:val="fr-FR" w:eastAsia="fr-FR"/>
          <w14:ligatures w14:val="standardContextual"/>
        </w:rPr>
      </w:pPr>
      <w:hyperlink w:anchor="_Toc235109351" w:history="1">
        <w:r w:rsidRPr="004120FB">
          <w:rPr>
            <w:rStyle w:val="Lienhypertexte"/>
            <w:noProof/>
          </w:rPr>
          <w:t>CIVIS – Europe’s Civic University Alliance</w:t>
        </w:r>
        <w:r>
          <w:rPr>
            <w:noProof/>
            <w:webHidden/>
          </w:rPr>
          <w:tab/>
        </w:r>
        <w:r>
          <w:rPr>
            <w:noProof/>
            <w:webHidden/>
          </w:rPr>
          <w:fldChar w:fldCharType="begin"/>
        </w:r>
        <w:r>
          <w:rPr>
            <w:noProof/>
            <w:webHidden/>
          </w:rPr>
          <w:instrText xml:space="preserve"> PAGEREF _Toc235109351 \h </w:instrText>
        </w:r>
        <w:r>
          <w:rPr>
            <w:noProof/>
            <w:webHidden/>
          </w:rPr>
        </w:r>
        <w:r>
          <w:rPr>
            <w:noProof/>
            <w:webHidden/>
          </w:rPr>
          <w:fldChar w:fldCharType="separate"/>
        </w:r>
        <w:r>
          <w:rPr>
            <w:noProof/>
            <w:webHidden/>
          </w:rPr>
          <w:t>3</w:t>
        </w:r>
        <w:r>
          <w:rPr>
            <w:noProof/>
            <w:webHidden/>
          </w:rPr>
          <w:fldChar w:fldCharType="end"/>
        </w:r>
      </w:hyperlink>
    </w:p>
    <w:p w14:paraId="199627FA" w14:textId="71AA31E4" w:rsidR="0091310D" w:rsidRDefault="0091310D">
      <w:pPr>
        <w:pStyle w:val="TM2"/>
        <w:tabs>
          <w:tab w:val="right" w:leader="dot" w:pos="9064"/>
        </w:tabs>
        <w:rPr>
          <w:rFonts w:asciiTheme="minorHAnsi" w:eastAsiaTheme="minorEastAsia" w:hAnsiTheme="minorHAnsi" w:cstheme="minorBidi"/>
          <w:noProof/>
          <w:kern w:val="2"/>
          <w:sz w:val="24"/>
          <w:szCs w:val="24"/>
          <w:lang w:val="fr-FR" w:eastAsia="fr-FR"/>
          <w14:ligatures w14:val="standardContextual"/>
        </w:rPr>
      </w:pPr>
      <w:hyperlink w:anchor="_Toc235109352" w:history="1">
        <w:r w:rsidRPr="004120FB">
          <w:rPr>
            <w:rStyle w:val="Lienhypertexte"/>
            <w:noProof/>
          </w:rPr>
          <w:t>The Authors</w:t>
        </w:r>
        <w:r>
          <w:rPr>
            <w:noProof/>
            <w:webHidden/>
          </w:rPr>
          <w:tab/>
        </w:r>
        <w:r>
          <w:rPr>
            <w:noProof/>
            <w:webHidden/>
          </w:rPr>
          <w:fldChar w:fldCharType="begin"/>
        </w:r>
        <w:r>
          <w:rPr>
            <w:noProof/>
            <w:webHidden/>
          </w:rPr>
          <w:instrText xml:space="preserve"> PAGEREF _Toc235109352 \h </w:instrText>
        </w:r>
        <w:r>
          <w:rPr>
            <w:noProof/>
            <w:webHidden/>
          </w:rPr>
        </w:r>
        <w:r>
          <w:rPr>
            <w:noProof/>
            <w:webHidden/>
          </w:rPr>
          <w:fldChar w:fldCharType="separate"/>
        </w:r>
        <w:r>
          <w:rPr>
            <w:noProof/>
            <w:webHidden/>
          </w:rPr>
          <w:t>3</w:t>
        </w:r>
        <w:r>
          <w:rPr>
            <w:noProof/>
            <w:webHidden/>
          </w:rPr>
          <w:fldChar w:fldCharType="end"/>
        </w:r>
      </w:hyperlink>
    </w:p>
    <w:p w14:paraId="3088725F" w14:textId="5208BC4D" w:rsidR="0091310D" w:rsidRDefault="0091310D">
      <w:pPr>
        <w:pStyle w:val="TM2"/>
        <w:tabs>
          <w:tab w:val="right" w:leader="dot" w:pos="9064"/>
        </w:tabs>
        <w:rPr>
          <w:rFonts w:asciiTheme="minorHAnsi" w:eastAsiaTheme="minorEastAsia" w:hAnsiTheme="minorHAnsi" w:cstheme="minorBidi"/>
          <w:noProof/>
          <w:kern w:val="2"/>
          <w:sz w:val="24"/>
          <w:szCs w:val="24"/>
          <w:lang w:val="fr-FR" w:eastAsia="fr-FR"/>
          <w14:ligatures w14:val="standardContextual"/>
        </w:rPr>
      </w:pPr>
      <w:hyperlink w:anchor="_Toc235109353" w:history="1">
        <w:r w:rsidRPr="004120FB">
          <w:rPr>
            <w:rStyle w:val="Lienhypertexte"/>
            <w:noProof/>
          </w:rPr>
          <w:t>CIVIS 2 Work Packages and Streams</w:t>
        </w:r>
        <w:r>
          <w:rPr>
            <w:noProof/>
            <w:webHidden/>
          </w:rPr>
          <w:tab/>
        </w:r>
        <w:r>
          <w:rPr>
            <w:noProof/>
            <w:webHidden/>
          </w:rPr>
          <w:fldChar w:fldCharType="begin"/>
        </w:r>
        <w:r>
          <w:rPr>
            <w:noProof/>
            <w:webHidden/>
          </w:rPr>
          <w:instrText xml:space="preserve"> PAGEREF _Toc235109353 \h </w:instrText>
        </w:r>
        <w:r>
          <w:rPr>
            <w:noProof/>
            <w:webHidden/>
          </w:rPr>
        </w:r>
        <w:r>
          <w:rPr>
            <w:noProof/>
            <w:webHidden/>
          </w:rPr>
          <w:fldChar w:fldCharType="separate"/>
        </w:r>
        <w:r>
          <w:rPr>
            <w:noProof/>
            <w:webHidden/>
          </w:rPr>
          <w:t>5</w:t>
        </w:r>
        <w:r>
          <w:rPr>
            <w:noProof/>
            <w:webHidden/>
          </w:rPr>
          <w:fldChar w:fldCharType="end"/>
        </w:r>
      </w:hyperlink>
    </w:p>
    <w:p w14:paraId="7D986419" w14:textId="6CB83512" w:rsidR="0091310D" w:rsidRDefault="0091310D">
      <w:pPr>
        <w:pStyle w:val="TM2"/>
        <w:tabs>
          <w:tab w:val="right" w:leader="dot" w:pos="9064"/>
        </w:tabs>
        <w:rPr>
          <w:rFonts w:asciiTheme="minorHAnsi" w:eastAsiaTheme="minorEastAsia" w:hAnsiTheme="minorHAnsi" w:cstheme="minorBidi"/>
          <w:noProof/>
          <w:kern w:val="2"/>
          <w:sz w:val="24"/>
          <w:szCs w:val="24"/>
          <w:lang w:val="fr-FR" w:eastAsia="fr-FR"/>
          <w14:ligatures w14:val="standardContextual"/>
        </w:rPr>
      </w:pPr>
      <w:hyperlink w:anchor="_Toc235109354" w:history="1">
        <w:r w:rsidRPr="004120FB">
          <w:rPr>
            <w:rStyle w:val="Lienhypertexte"/>
            <w:noProof/>
          </w:rPr>
          <w:t>Acronyms and Abbreviations</w:t>
        </w:r>
        <w:r>
          <w:rPr>
            <w:noProof/>
            <w:webHidden/>
          </w:rPr>
          <w:tab/>
        </w:r>
        <w:r>
          <w:rPr>
            <w:noProof/>
            <w:webHidden/>
          </w:rPr>
          <w:fldChar w:fldCharType="begin"/>
        </w:r>
        <w:r>
          <w:rPr>
            <w:noProof/>
            <w:webHidden/>
          </w:rPr>
          <w:instrText xml:space="preserve"> PAGEREF _Toc235109354 \h </w:instrText>
        </w:r>
        <w:r>
          <w:rPr>
            <w:noProof/>
            <w:webHidden/>
          </w:rPr>
        </w:r>
        <w:r>
          <w:rPr>
            <w:noProof/>
            <w:webHidden/>
          </w:rPr>
          <w:fldChar w:fldCharType="separate"/>
        </w:r>
        <w:r>
          <w:rPr>
            <w:noProof/>
            <w:webHidden/>
          </w:rPr>
          <w:t>5</w:t>
        </w:r>
        <w:r>
          <w:rPr>
            <w:noProof/>
            <w:webHidden/>
          </w:rPr>
          <w:fldChar w:fldCharType="end"/>
        </w:r>
      </w:hyperlink>
    </w:p>
    <w:p w14:paraId="5A451F1F" w14:textId="07D90375" w:rsidR="0091310D" w:rsidRDefault="0091310D">
      <w:pPr>
        <w:pStyle w:val="TM1"/>
        <w:tabs>
          <w:tab w:val="right" w:leader="dot" w:pos="9064"/>
        </w:tabs>
        <w:rPr>
          <w:rFonts w:asciiTheme="minorHAnsi" w:eastAsiaTheme="minorEastAsia" w:hAnsiTheme="minorHAnsi" w:cstheme="minorBidi"/>
          <w:b w:val="0"/>
          <w:bCs w:val="0"/>
          <w:caps w:val="0"/>
          <w:noProof/>
          <w:kern w:val="2"/>
          <w:sz w:val="24"/>
          <w:szCs w:val="24"/>
          <w:lang w:val="fr-FR" w:eastAsia="fr-FR"/>
          <w14:ligatures w14:val="standardContextual"/>
        </w:rPr>
      </w:pPr>
      <w:hyperlink w:anchor="_Toc235109355" w:history="1">
        <w:r w:rsidRPr="004120FB">
          <w:rPr>
            <w:rStyle w:val="Lienhypertexte"/>
            <w:noProof/>
          </w:rPr>
          <w:t>Executive Summary</w:t>
        </w:r>
        <w:r>
          <w:rPr>
            <w:noProof/>
            <w:webHidden/>
          </w:rPr>
          <w:tab/>
        </w:r>
        <w:r>
          <w:rPr>
            <w:noProof/>
            <w:webHidden/>
          </w:rPr>
          <w:fldChar w:fldCharType="begin"/>
        </w:r>
        <w:r>
          <w:rPr>
            <w:noProof/>
            <w:webHidden/>
          </w:rPr>
          <w:instrText xml:space="preserve"> PAGEREF _Toc235109355 \h </w:instrText>
        </w:r>
        <w:r>
          <w:rPr>
            <w:noProof/>
            <w:webHidden/>
          </w:rPr>
        </w:r>
        <w:r>
          <w:rPr>
            <w:noProof/>
            <w:webHidden/>
          </w:rPr>
          <w:fldChar w:fldCharType="separate"/>
        </w:r>
        <w:r>
          <w:rPr>
            <w:noProof/>
            <w:webHidden/>
          </w:rPr>
          <w:t>6</w:t>
        </w:r>
        <w:r>
          <w:rPr>
            <w:noProof/>
            <w:webHidden/>
          </w:rPr>
          <w:fldChar w:fldCharType="end"/>
        </w:r>
      </w:hyperlink>
    </w:p>
    <w:p w14:paraId="28C7D4D6" w14:textId="7651375C" w:rsidR="0091310D" w:rsidRDefault="0091310D">
      <w:pPr>
        <w:pStyle w:val="TM1"/>
        <w:tabs>
          <w:tab w:val="right" w:leader="dot" w:pos="9064"/>
        </w:tabs>
        <w:rPr>
          <w:rFonts w:asciiTheme="minorHAnsi" w:eastAsiaTheme="minorEastAsia" w:hAnsiTheme="minorHAnsi" w:cstheme="minorBidi"/>
          <w:b w:val="0"/>
          <w:bCs w:val="0"/>
          <w:caps w:val="0"/>
          <w:noProof/>
          <w:kern w:val="2"/>
          <w:sz w:val="24"/>
          <w:szCs w:val="24"/>
          <w:lang w:val="fr-FR" w:eastAsia="fr-FR"/>
          <w14:ligatures w14:val="standardContextual"/>
        </w:rPr>
      </w:pPr>
      <w:hyperlink w:anchor="_Toc235109356" w:history="1">
        <w:r w:rsidRPr="004120FB">
          <w:rPr>
            <w:rStyle w:val="Lienhypertexte"/>
            <w:noProof/>
          </w:rPr>
          <w:t>INTRODUCTION (use "HEADING 1")</w:t>
        </w:r>
        <w:r>
          <w:rPr>
            <w:noProof/>
            <w:webHidden/>
          </w:rPr>
          <w:tab/>
        </w:r>
        <w:r>
          <w:rPr>
            <w:noProof/>
            <w:webHidden/>
          </w:rPr>
          <w:fldChar w:fldCharType="begin"/>
        </w:r>
        <w:r>
          <w:rPr>
            <w:noProof/>
            <w:webHidden/>
          </w:rPr>
          <w:instrText xml:space="preserve"> PAGEREF _Toc235109356 \h </w:instrText>
        </w:r>
        <w:r>
          <w:rPr>
            <w:noProof/>
            <w:webHidden/>
          </w:rPr>
        </w:r>
        <w:r>
          <w:rPr>
            <w:noProof/>
            <w:webHidden/>
          </w:rPr>
          <w:fldChar w:fldCharType="separate"/>
        </w:r>
        <w:r>
          <w:rPr>
            <w:noProof/>
            <w:webHidden/>
          </w:rPr>
          <w:t>7</w:t>
        </w:r>
        <w:r>
          <w:rPr>
            <w:noProof/>
            <w:webHidden/>
          </w:rPr>
          <w:fldChar w:fldCharType="end"/>
        </w:r>
      </w:hyperlink>
    </w:p>
    <w:p w14:paraId="153CD0CA" w14:textId="57C0676D" w:rsidR="0091310D" w:rsidRDefault="0091310D">
      <w:pPr>
        <w:pStyle w:val="TM2"/>
        <w:tabs>
          <w:tab w:val="right" w:leader="dot" w:pos="9064"/>
        </w:tabs>
        <w:rPr>
          <w:rFonts w:asciiTheme="minorHAnsi" w:eastAsiaTheme="minorEastAsia" w:hAnsiTheme="minorHAnsi" w:cstheme="minorBidi"/>
          <w:noProof/>
          <w:kern w:val="2"/>
          <w:sz w:val="24"/>
          <w:szCs w:val="24"/>
          <w:lang w:val="fr-FR" w:eastAsia="fr-FR"/>
          <w14:ligatures w14:val="standardContextual"/>
        </w:rPr>
      </w:pPr>
      <w:hyperlink w:anchor="_Toc235109357" w:history="1">
        <w:r w:rsidRPr="004120FB">
          <w:rPr>
            <w:rStyle w:val="Lienhypertexte"/>
            <w:noProof/>
          </w:rPr>
          <w:t>Title (use "Heading 2" style)</w:t>
        </w:r>
        <w:r>
          <w:rPr>
            <w:noProof/>
            <w:webHidden/>
          </w:rPr>
          <w:tab/>
        </w:r>
        <w:r>
          <w:rPr>
            <w:noProof/>
            <w:webHidden/>
          </w:rPr>
          <w:fldChar w:fldCharType="begin"/>
        </w:r>
        <w:r>
          <w:rPr>
            <w:noProof/>
            <w:webHidden/>
          </w:rPr>
          <w:instrText xml:space="preserve"> PAGEREF _Toc235109357 \h </w:instrText>
        </w:r>
        <w:r>
          <w:rPr>
            <w:noProof/>
            <w:webHidden/>
          </w:rPr>
        </w:r>
        <w:r>
          <w:rPr>
            <w:noProof/>
            <w:webHidden/>
          </w:rPr>
          <w:fldChar w:fldCharType="separate"/>
        </w:r>
        <w:r>
          <w:rPr>
            <w:noProof/>
            <w:webHidden/>
          </w:rPr>
          <w:t>8</w:t>
        </w:r>
        <w:r>
          <w:rPr>
            <w:noProof/>
            <w:webHidden/>
          </w:rPr>
          <w:fldChar w:fldCharType="end"/>
        </w:r>
      </w:hyperlink>
    </w:p>
    <w:p w14:paraId="59228DF4" w14:textId="51E88F18" w:rsidR="0091310D" w:rsidRDefault="0091310D">
      <w:pPr>
        <w:pStyle w:val="TM2"/>
        <w:tabs>
          <w:tab w:val="right" w:leader="dot" w:pos="9064"/>
        </w:tabs>
        <w:rPr>
          <w:rFonts w:asciiTheme="minorHAnsi" w:eastAsiaTheme="minorEastAsia" w:hAnsiTheme="minorHAnsi" w:cstheme="minorBidi"/>
          <w:noProof/>
          <w:kern w:val="2"/>
          <w:sz w:val="24"/>
          <w:szCs w:val="24"/>
          <w:lang w:val="fr-FR" w:eastAsia="fr-FR"/>
          <w14:ligatures w14:val="standardContextual"/>
        </w:rPr>
      </w:pPr>
      <w:hyperlink w:anchor="_Toc235109358" w:history="1">
        <w:r w:rsidRPr="004120FB">
          <w:rPr>
            <w:rStyle w:val="Lienhypertexte"/>
            <w:noProof/>
          </w:rPr>
          <w:t>Title</w:t>
        </w:r>
        <w:r>
          <w:rPr>
            <w:noProof/>
            <w:webHidden/>
          </w:rPr>
          <w:tab/>
        </w:r>
        <w:r>
          <w:rPr>
            <w:noProof/>
            <w:webHidden/>
          </w:rPr>
          <w:fldChar w:fldCharType="begin"/>
        </w:r>
        <w:r>
          <w:rPr>
            <w:noProof/>
            <w:webHidden/>
          </w:rPr>
          <w:instrText xml:space="preserve"> PAGEREF _Toc235109358 \h </w:instrText>
        </w:r>
        <w:r>
          <w:rPr>
            <w:noProof/>
            <w:webHidden/>
          </w:rPr>
        </w:r>
        <w:r>
          <w:rPr>
            <w:noProof/>
            <w:webHidden/>
          </w:rPr>
          <w:fldChar w:fldCharType="separate"/>
        </w:r>
        <w:r>
          <w:rPr>
            <w:noProof/>
            <w:webHidden/>
          </w:rPr>
          <w:t>8</w:t>
        </w:r>
        <w:r>
          <w:rPr>
            <w:noProof/>
            <w:webHidden/>
          </w:rPr>
          <w:fldChar w:fldCharType="end"/>
        </w:r>
      </w:hyperlink>
    </w:p>
    <w:p w14:paraId="1DACA8CD" w14:textId="1A661184" w:rsidR="0091310D" w:rsidRDefault="0091310D">
      <w:pPr>
        <w:pStyle w:val="TM2"/>
        <w:tabs>
          <w:tab w:val="right" w:leader="dot" w:pos="9064"/>
        </w:tabs>
        <w:rPr>
          <w:rFonts w:asciiTheme="minorHAnsi" w:eastAsiaTheme="minorEastAsia" w:hAnsiTheme="minorHAnsi" w:cstheme="minorBidi"/>
          <w:noProof/>
          <w:kern w:val="2"/>
          <w:sz w:val="24"/>
          <w:szCs w:val="24"/>
          <w:lang w:val="fr-FR" w:eastAsia="fr-FR"/>
          <w14:ligatures w14:val="standardContextual"/>
        </w:rPr>
      </w:pPr>
      <w:hyperlink w:anchor="_Toc235109359" w:history="1">
        <w:r w:rsidRPr="004120FB">
          <w:rPr>
            <w:rStyle w:val="Lienhypertexte"/>
            <w:noProof/>
          </w:rPr>
          <w:t>Title</w:t>
        </w:r>
        <w:r>
          <w:rPr>
            <w:noProof/>
            <w:webHidden/>
          </w:rPr>
          <w:tab/>
        </w:r>
        <w:r>
          <w:rPr>
            <w:noProof/>
            <w:webHidden/>
          </w:rPr>
          <w:fldChar w:fldCharType="begin"/>
        </w:r>
        <w:r>
          <w:rPr>
            <w:noProof/>
            <w:webHidden/>
          </w:rPr>
          <w:instrText xml:space="preserve"> PAGEREF _Toc235109359 \h </w:instrText>
        </w:r>
        <w:r>
          <w:rPr>
            <w:noProof/>
            <w:webHidden/>
          </w:rPr>
        </w:r>
        <w:r>
          <w:rPr>
            <w:noProof/>
            <w:webHidden/>
          </w:rPr>
          <w:fldChar w:fldCharType="separate"/>
        </w:r>
        <w:r>
          <w:rPr>
            <w:noProof/>
            <w:webHidden/>
          </w:rPr>
          <w:t>8</w:t>
        </w:r>
        <w:r>
          <w:rPr>
            <w:noProof/>
            <w:webHidden/>
          </w:rPr>
          <w:fldChar w:fldCharType="end"/>
        </w:r>
      </w:hyperlink>
    </w:p>
    <w:p w14:paraId="03D48E2D" w14:textId="28CCE9FD" w:rsidR="0091310D" w:rsidRDefault="0091310D">
      <w:pPr>
        <w:pStyle w:val="TM1"/>
        <w:tabs>
          <w:tab w:val="right" w:leader="dot" w:pos="9064"/>
        </w:tabs>
        <w:rPr>
          <w:rFonts w:asciiTheme="minorHAnsi" w:eastAsiaTheme="minorEastAsia" w:hAnsiTheme="minorHAnsi" w:cstheme="minorBidi"/>
          <w:b w:val="0"/>
          <w:bCs w:val="0"/>
          <w:caps w:val="0"/>
          <w:noProof/>
          <w:kern w:val="2"/>
          <w:sz w:val="24"/>
          <w:szCs w:val="24"/>
          <w:lang w:val="fr-FR" w:eastAsia="fr-FR"/>
          <w14:ligatures w14:val="standardContextual"/>
        </w:rPr>
      </w:pPr>
      <w:hyperlink w:anchor="_Toc235109360" w:history="1">
        <w:r w:rsidRPr="004120FB">
          <w:rPr>
            <w:rStyle w:val="Lienhypertexte"/>
            <w:noProof/>
          </w:rPr>
          <w:t>Title of the 2nd part</w:t>
        </w:r>
        <w:r>
          <w:rPr>
            <w:noProof/>
            <w:webHidden/>
          </w:rPr>
          <w:tab/>
        </w:r>
        <w:r>
          <w:rPr>
            <w:noProof/>
            <w:webHidden/>
          </w:rPr>
          <w:fldChar w:fldCharType="begin"/>
        </w:r>
        <w:r>
          <w:rPr>
            <w:noProof/>
            <w:webHidden/>
          </w:rPr>
          <w:instrText xml:space="preserve"> PAGEREF _Toc235109360 \h </w:instrText>
        </w:r>
        <w:r>
          <w:rPr>
            <w:noProof/>
            <w:webHidden/>
          </w:rPr>
        </w:r>
        <w:r>
          <w:rPr>
            <w:noProof/>
            <w:webHidden/>
          </w:rPr>
          <w:fldChar w:fldCharType="separate"/>
        </w:r>
        <w:r>
          <w:rPr>
            <w:noProof/>
            <w:webHidden/>
          </w:rPr>
          <w:t>9</w:t>
        </w:r>
        <w:r>
          <w:rPr>
            <w:noProof/>
            <w:webHidden/>
          </w:rPr>
          <w:fldChar w:fldCharType="end"/>
        </w:r>
      </w:hyperlink>
    </w:p>
    <w:p w14:paraId="0C5F15B0" w14:textId="5EA9C253" w:rsidR="0091310D" w:rsidRDefault="0091310D">
      <w:pPr>
        <w:pStyle w:val="TM2"/>
        <w:tabs>
          <w:tab w:val="right" w:leader="dot" w:pos="9064"/>
        </w:tabs>
        <w:rPr>
          <w:rFonts w:asciiTheme="minorHAnsi" w:eastAsiaTheme="minorEastAsia" w:hAnsiTheme="minorHAnsi" w:cstheme="minorBidi"/>
          <w:noProof/>
          <w:kern w:val="2"/>
          <w:sz w:val="24"/>
          <w:szCs w:val="24"/>
          <w:lang w:val="fr-FR" w:eastAsia="fr-FR"/>
          <w14:ligatures w14:val="standardContextual"/>
        </w:rPr>
      </w:pPr>
      <w:hyperlink w:anchor="_Toc235109361" w:history="1">
        <w:r w:rsidRPr="004120FB">
          <w:rPr>
            <w:rStyle w:val="Lienhypertexte"/>
            <w:noProof/>
          </w:rPr>
          <w:t>Title</w:t>
        </w:r>
        <w:r>
          <w:rPr>
            <w:noProof/>
            <w:webHidden/>
          </w:rPr>
          <w:tab/>
        </w:r>
        <w:r>
          <w:rPr>
            <w:noProof/>
            <w:webHidden/>
          </w:rPr>
          <w:fldChar w:fldCharType="begin"/>
        </w:r>
        <w:r>
          <w:rPr>
            <w:noProof/>
            <w:webHidden/>
          </w:rPr>
          <w:instrText xml:space="preserve"> PAGEREF _Toc235109361 \h </w:instrText>
        </w:r>
        <w:r>
          <w:rPr>
            <w:noProof/>
            <w:webHidden/>
          </w:rPr>
        </w:r>
        <w:r>
          <w:rPr>
            <w:noProof/>
            <w:webHidden/>
          </w:rPr>
          <w:fldChar w:fldCharType="separate"/>
        </w:r>
        <w:r>
          <w:rPr>
            <w:noProof/>
            <w:webHidden/>
          </w:rPr>
          <w:t>10</w:t>
        </w:r>
        <w:r>
          <w:rPr>
            <w:noProof/>
            <w:webHidden/>
          </w:rPr>
          <w:fldChar w:fldCharType="end"/>
        </w:r>
      </w:hyperlink>
    </w:p>
    <w:p w14:paraId="36CFC366" w14:textId="7CC1B1C6" w:rsidR="0091310D" w:rsidRDefault="0091310D">
      <w:pPr>
        <w:pStyle w:val="TM2"/>
        <w:tabs>
          <w:tab w:val="right" w:leader="dot" w:pos="9064"/>
        </w:tabs>
        <w:rPr>
          <w:rFonts w:asciiTheme="minorHAnsi" w:eastAsiaTheme="minorEastAsia" w:hAnsiTheme="minorHAnsi" w:cstheme="minorBidi"/>
          <w:noProof/>
          <w:kern w:val="2"/>
          <w:sz w:val="24"/>
          <w:szCs w:val="24"/>
          <w:lang w:val="fr-FR" w:eastAsia="fr-FR"/>
          <w14:ligatures w14:val="standardContextual"/>
        </w:rPr>
      </w:pPr>
      <w:hyperlink w:anchor="_Toc235109362" w:history="1">
        <w:r w:rsidRPr="004120FB">
          <w:rPr>
            <w:rStyle w:val="Lienhypertexte"/>
            <w:noProof/>
          </w:rPr>
          <w:t>Title</w:t>
        </w:r>
        <w:r>
          <w:rPr>
            <w:noProof/>
            <w:webHidden/>
          </w:rPr>
          <w:tab/>
        </w:r>
        <w:r>
          <w:rPr>
            <w:noProof/>
            <w:webHidden/>
          </w:rPr>
          <w:fldChar w:fldCharType="begin"/>
        </w:r>
        <w:r>
          <w:rPr>
            <w:noProof/>
            <w:webHidden/>
          </w:rPr>
          <w:instrText xml:space="preserve"> PAGEREF _Toc235109362 \h </w:instrText>
        </w:r>
        <w:r>
          <w:rPr>
            <w:noProof/>
            <w:webHidden/>
          </w:rPr>
        </w:r>
        <w:r>
          <w:rPr>
            <w:noProof/>
            <w:webHidden/>
          </w:rPr>
          <w:fldChar w:fldCharType="separate"/>
        </w:r>
        <w:r>
          <w:rPr>
            <w:noProof/>
            <w:webHidden/>
          </w:rPr>
          <w:t>10</w:t>
        </w:r>
        <w:r>
          <w:rPr>
            <w:noProof/>
            <w:webHidden/>
          </w:rPr>
          <w:fldChar w:fldCharType="end"/>
        </w:r>
      </w:hyperlink>
    </w:p>
    <w:p w14:paraId="5B87FE50" w14:textId="6DB2CB9B" w:rsidR="0091310D" w:rsidRDefault="0091310D">
      <w:pPr>
        <w:pStyle w:val="TM2"/>
        <w:tabs>
          <w:tab w:val="right" w:leader="dot" w:pos="9064"/>
        </w:tabs>
        <w:rPr>
          <w:rFonts w:asciiTheme="minorHAnsi" w:eastAsiaTheme="minorEastAsia" w:hAnsiTheme="minorHAnsi" w:cstheme="minorBidi"/>
          <w:noProof/>
          <w:kern w:val="2"/>
          <w:sz w:val="24"/>
          <w:szCs w:val="24"/>
          <w:lang w:val="fr-FR" w:eastAsia="fr-FR"/>
          <w14:ligatures w14:val="standardContextual"/>
        </w:rPr>
      </w:pPr>
      <w:hyperlink w:anchor="_Toc235109363" w:history="1">
        <w:r w:rsidRPr="004120FB">
          <w:rPr>
            <w:rStyle w:val="Lienhypertexte"/>
            <w:noProof/>
          </w:rPr>
          <w:t>Title</w:t>
        </w:r>
        <w:r>
          <w:rPr>
            <w:noProof/>
            <w:webHidden/>
          </w:rPr>
          <w:tab/>
        </w:r>
        <w:r>
          <w:rPr>
            <w:noProof/>
            <w:webHidden/>
          </w:rPr>
          <w:fldChar w:fldCharType="begin"/>
        </w:r>
        <w:r>
          <w:rPr>
            <w:noProof/>
            <w:webHidden/>
          </w:rPr>
          <w:instrText xml:space="preserve"> PAGEREF _Toc235109363 \h </w:instrText>
        </w:r>
        <w:r>
          <w:rPr>
            <w:noProof/>
            <w:webHidden/>
          </w:rPr>
        </w:r>
        <w:r>
          <w:rPr>
            <w:noProof/>
            <w:webHidden/>
          </w:rPr>
          <w:fldChar w:fldCharType="separate"/>
        </w:r>
        <w:r>
          <w:rPr>
            <w:noProof/>
            <w:webHidden/>
          </w:rPr>
          <w:t>10</w:t>
        </w:r>
        <w:r>
          <w:rPr>
            <w:noProof/>
            <w:webHidden/>
          </w:rPr>
          <w:fldChar w:fldCharType="end"/>
        </w:r>
      </w:hyperlink>
    </w:p>
    <w:p w14:paraId="0B34303D" w14:textId="358E5D25" w:rsidR="0091310D" w:rsidRDefault="0091310D">
      <w:pPr>
        <w:pStyle w:val="TM1"/>
        <w:tabs>
          <w:tab w:val="right" w:leader="dot" w:pos="9064"/>
        </w:tabs>
        <w:rPr>
          <w:rFonts w:asciiTheme="minorHAnsi" w:eastAsiaTheme="minorEastAsia" w:hAnsiTheme="minorHAnsi" w:cstheme="minorBidi"/>
          <w:b w:val="0"/>
          <w:bCs w:val="0"/>
          <w:caps w:val="0"/>
          <w:noProof/>
          <w:kern w:val="2"/>
          <w:sz w:val="24"/>
          <w:szCs w:val="24"/>
          <w:lang w:val="fr-FR" w:eastAsia="fr-FR"/>
          <w14:ligatures w14:val="standardContextual"/>
        </w:rPr>
      </w:pPr>
      <w:hyperlink w:anchor="_Toc235109364" w:history="1">
        <w:r w:rsidRPr="004120FB">
          <w:rPr>
            <w:rStyle w:val="Lienhypertexte"/>
            <w:noProof/>
          </w:rPr>
          <w:t>Title of the 3rd part</w:t>
        </w:r>
        <w:r>
          <w:rPr>
            <w:noProof/>
            <w:webHidden/>
          </w:rPr>
          <w:tab/>
        </w:r>
        <w:r>
          <w:rPr>
            <w:noProof/>
            <w:webHidden/>
          </w:rPr>
          <w:fldChar w:fldCharType="begin"/>
        </w:r>
        <w:r>
          <w:rPr>
            <w:noProof/>
            <w:webHidden/>
          </w:rPr>
          <w:instrText xml:space="preserve"> PAGEREF _Toc235109364 \h </w:instrText>
        </w:r>
        <w:r>
          <w:rPr>
            <w:noProof/>
            <w:webHidden/>
          </w:rPr>
        </w:r>
        <w:r>
          <w:rPr>
            <w:noProof/>
            <w:webHidden/>
          </w:rPr>
          <w:fldChar w:fldCharType="separate"/>
        </w:r>
        <w:r>
          <w:rPr>
            <w:noProof/>
            <w:webHidden/>
          </w:rPr>
          <w:t>11</w:t>
        </w:r>
        <w:r>
          <w:rPr>
            <w:noProof/>
            <w:webHidden/>
          </w:rPr>
          <w:fldChar w:fldCharType="end"/>
        </w:r>
      </w:hyperlink>
    </w:p>
    <w:p w14:paraId="6C2B3A39" w14:textId="6788A76C" w:rsidR="0091310D" w:rsidRDefault="0091310D">
      <w:pPr>
        <w:pStyle w:val="TM2"/>
        <w:tabs>
          <w:tab w:val="right" w:leader="dot" w:pos="9064"/>
        </w:tabs>
        <w:rPr>
          <w:rFonts w:asciiTheme="minorHAnsi" w:eastAsiaTheme="minorEastAsia" w:hAnsiTheme="minorHAnsi" w:cstheme="minorBidi"/>
          <w:noProof/>
          <w:kern w:val="2"/>
          <w:sz w:val="24"/>
          <w:szCs w:val="24"/>
          <w:lang w:val="fr-FR" w:eastAsia="fr-FR"/>
          <w14:ligatures w14:val="standardContextual"/>
        </w:rPr>
      </w:pPr>
      <w:hyperlink w:anchor="_Toc235109365" w:history="1">
        <w:r w:rsidRPr="004120FB">
          <w:rPr>
            <w:rStyle w:val="Lienhypertexte"/>
            <w:noProof/>
          </w:rPr>
          <w:t>Title</w:t>
        </w:r>
        <w:r>
          <w:rPr>
            <w:noProof/>
            <w:webHidden/>
          </w:rPr>
          <w:tab/>
        </w:r>
        <w:r>
          <w:rPr>
            <w:noProof/>
            <w:webHidden/>
          </w:rPr>
          <w:fldChar w:fldCharType="begin"/>
        </w:r>
        <w:r>
          <w:rPr>
            <w:noProof/>
            <w:webHidden/>
          </w:rPr>
          <w:instrText xml:space="preserve"> PAGEREF _Toc235109365 \h </w:instrText>
        </w:r>
        <w:r>
          <w:rPr>
            <w:noProof/>
            <w:webHidden/>
          </w:rPr>
        </w:r>
        <w:r>
          <w:rPr>
            <w:noProof/>
            <w:webHidden/>
          </w:rPr>
          <w:fldChar w:fldCharType="separate"/>
        </w:r>
        <w:r>
          <w:rPr>
            <w:noProof/>
            <w:webHidden/>
          </w:rPr>
          <w:t>12</w:t>
        </w:r>
        <w:r>
          <w:rPr>
            <w:noProof/>
            <w:webHidden/>
          </w:rPr>
          <w:fldChar w:fldCharType="end"/>
        </w:r>
      </w:hyperlink>
    </w:p>
    <w:p w14:paraId="51658109" w14:textId="43F805E8" w:rsidR="0091310D" w:rsidRDefault="0091310D">
      <w:pPr>
        <w:pStyle w:val="TM2"/>
        <w:tabs>
          <w:tab w:val="right" w:leader="dot" w:pos="9064"/>
        </w:tabs>
        <w:rPr>
          <w:rFonts w:asciiTheme="minorHAnsi" w:eastAsiaTheme="minorEastAsia" w:hAnsiTheme="minorHAnsi" w:cstheme="minorBidi"/>
          <w:noProof/>
          <w:kern w:val="2"/>
          <w:sz w:val="24"/>
          <w:szCs w:val="24"/>
          <w:lang w:val="fr-FR" w:eastAsia="fr-FR"/>
          <w14:ligatures w14:val="standardContextual"/>
        </w:rPr>
      </w:pPr>
      <w:hyperlink w:anchor="_Toc235109366" w:history="1">
        <w:r w:rsidRPr="004120FB">
          <w:rPr>
            <w:rStyle w:val="Lienhypertexte"/>
            <w:noProof/>
          </w:rPr>
          <w:t>Title</w:t>
        </w:r>
        <w:r>
          <w:rPr>
            <w:noProof/>
            <w:webHidden/>
          </w:rPr>
          <w:tab/>
        </w:r>
        <w:r>
          <w:rPr>
            <w:noProof/>
            <w:webHidden/>
          </w:rPr>
          <w:fldChar w:fldCharType="begin"/>
        </w:r>
        <w:r>
          <w:rPr>
            <w:noProof/>
            <w:webHidden/>
          </w:rPr>
          <w:instrText xml:space="preserve"> PAGEREF _Toc235109366 \h </w:instrText>
        </w:r>
        <w:r>
          <w:rPr>
            <w:noProof/>
            <w:webHidden/>
          </w:rPr>
        </w:r>
        <w:r>
          <w:rPr>
            <w:noProof/>
            <w:webHidden/>
          </w:rPr>
          <w:fldChar w:fldCharType="separate"/>
        </w:r>
        <w:r>
          <w:rPr>
            <w:noProof/>
            <w:webHidden/>
          </w:rPr>
          <w:t>12</w:t>
        </w:r>
        <w:r>
          <w:rPr>
            <w:noProof/>
            <w:webHidden/>
          </w:rPr>
          <w:fldChar w:fldCharType="end"/>
        </w:r>
      </w:hyperlink>
    </w:p>
    <w:p w14:paraId="3E141880" w14:textId="1F3E03DB" w:rsidR="0091310D" w:rsidRDefault="0091310D">
      <w:pPr>
        <w:pStyle w:val="TM2"/>
        <w:tabs>
          <w:tab w:val="right" w:leader="dot" w:pos="9064"/>
        </w:tabs>
        <w:rPr>
          <w:rFonts w:asciiTheme="minorHAnsi" w:eastAsiaTheme="minorEastAsia" w:hAnsiTheme="minorHAnsi" w:cstheme="minorBidi"/>
          <w:noProof/>
          <w:kern w:val="2"/>
          <w:sz w:val="24"/>
          <w:szCs w:val="24"/>
          <w:lang w:val="fr-FR" w:eastAsia="fr-FR"/>
          <w14:ligatures w14:val="standardContextual"/>
        </w:rPr>
      </w:pPr>
      <w:hyperlink w:anchor="_Toc235109367" w:history="1">
        <w:r w:rsidRPr="004120FB">
          <w:rPr>
            <w:rStyle w:val="Lienhypertexte"/>
            <w:noProof/>
          </w:rPr>
          <w:t>Title</w:t>
        </w:r>
        <w:r>
          <w:rPr>
            <w:noProof/>
            <w:webHidden/>
          </w:rPr>
          <w:tab/>
        </w:r>
        <w:r>
          <w:rPr>
            <w:noProof/>
            <w:webHidden/>
          </w:rPr>
          <w:fldChar w:fldCharType="begin"/>
        </w:r>
        <w:r>
          <w:rPr>
            <w:noProof/>
            <w:webHidden/>
          </w:rPr>
          <w:instrText xml:space="preserve"> PAGEREF _Toc235109367 \h </w:instrText>
        </w:r>
        <w:r>
          <w:rPr>
            <w:noProof/>
            <w:webHidden/>
          </w:rPr>
        </w:r>
        <w:r>
          <w:rPr>
            <w:noProof/>
            <w:webHidden/>
          </w:rPr>
          <w:fldChar w:fldCharType="separate"/>
        </w:r>
        <w:r>
          <w:rPr>
            <w:noProof/>
            <w:webHidden/>
          </w:rPr>
          <w:t>12</w:t>
        </w:r>
        <w:r>
          <w:rPr>
            <w:noProof/>
            <w:webHidden/>
          </w:rPr>
          <w:fldChar w:fldCharType="end"/>
        </w:r>
      </w:hyperlink>
    </w:p>
    <w:p w14:paraId="4ACD36E0" w14:textId="23FCC55C" w:rsidR="00165514" w:rsidRDefault="00165514">
      <w:pPr>
        <w:pBdr>
          <w:top w:val="none" w:sz="0" w:space="0" w:color="000000"/>
          <w:left w:val="none" w:sz="0" w:space="0" w:color="000000"/>
          <w:bottom w:val="none" w:sz="0" w:space="0" w:color="000000"/>
          <w:right w:val="none" w:sz="0" w:space="0" w:color="000000"/>
          <w:between w:val="none" w:sz="0" w:space="0" w:color="000000"/>
        </w:pBdr>
        <w:rPr>
          <w:rFonts w:eastAsia="Raleway" w:cs="Raleway"/>
          <w:b/>
          <w:color w:val="000000"/>
          <w:sz w:val="18"/>
          <w:szCs w:val="18"/>
        </w:rPr>
      </w:pPr>
      <w:r>
        <w:rPr>
          <w:rFonts w:eastAsia="Raleway" w:cs="Raleway"/>
          <w:b/>
          <w:color w:val="000000"/>
          <w:sz w:val="18"/>
          <w:szCs w:val="18"/>
        </w:rPr>
        <w:fldChar w:fldCharType="end"/>
      </w:r>
    </w:p>
    <w:p w14:paraId="3DBF0B50" w14:textId="20962948" w:rsidR="005E456E" w:rsidRDefault="00000000">
      <w:pPr>
        <w:pBdr>
          <w:top w:val="none" w:sz="0" w:space="0" w:color="000000"/>
          <w:left w:val="none" w:sz="0" w:space="0" w:color="000000"/>
          <w:bottom w:val="none" w:sz="0" w:space="0" w:color="000000"/>
          <w:right w:val="none" w:sz="0" w:space="0" w:color="000000"/>
          <w:between w:val="none" w:sz="0" w:space="0" w:color="000000"/>
        </w:pBdr>
        <w:rPr>
          <w:rFonts w:ascii="Arimo" w:eastAsia="Arimo" w:hAnsi="Arimo" w:cs="Arimo"/>
          <w:color w:val="000000"/>
          <w:sz w:val="20"/>
          <w:szCs w:val="20"/>
        </w:rPr>
        <w:sectPr w:rsidR="005E456E" w:rsidSect="002F78AF">
          <w:headerReference w:type="default" r:id="rId16"/>
          <w:footerReference w:type="default" r:id="rId17"/>
          <w:pgSz w:w="11910" w:h="16840"/>
          <w:pgMar w:top="2268" w:right="1418" w:bottom="1134" w:left="1418" w:header="1134" w:footer="709" w:gutter="0"/>
          <w:cols w:space="1701"/>
        </w:sectPr>
      </w:pPr>
      <w:r>
        <w:rPr>
          <w:noProof/>
        </w:rPr>
        <w:drawing>
          <wp:anchor distT="0" distB="0" distL="0" distR="0" simplePos="0" relativeHeight="251658250" behindDoc="1" locked="0" layoutInCell="1" allowOverlap="1" wp14:anchorId="21BC7B7A" wp14:editId="56D9B7C2">
            <wp:simplePos x="0" y="0"/>
            <wp:positionH relativeFrom="page">
              <wp:posOffset>2484120</wp:posOffset>
            </wp:positionH>
            <wp:positionV relativeFrom="insideMargin">
              <wp:posOffset>-720090</wp:posOffset>
            </wp:positionV>
            <wp:extent cx="2592000" cy="1216800"/>
            <wp:effectExtent l="0" t="0" r="0" b="2540"/>
            <wp:wrapNone/>
            <wp:docPr id="1355087779" name="image7.png"/>
            <wp:cNvGraphicFramePr/>
            <a:graphic xmlns:a="http://schemas.openxmlformats.org/drawingml/2006/main">
              <a:graphicData uri="http://schemas.openxmlformats.org/drawingml/2006/picture">
                <pic:pic xmlns:pic="http://schemas.openxmlformats.org/drawingml/2006/picture">
                  <pic:nvPicPr>
                    <pic:cNvPr id="0" name="image7.png"/>
                    <pic:cNvPicPr/>
                  </pic:nvPicPr>
                  <pic:blipFill rotWithShape="1">
                    <a:blip r:embed="rId12"/>
                    <a:stretch/>
                  </pic:blipFill>
                  <pic:spPr bwMode="auto">
                    <a:xfrm>
                      <a:off x="0" y="0"/>
                      <a:ext cx="2592000" cy="1216800"/>
                    </a:xfrm>
                    <a:prstGeom prst="rect">
                      <a:avLst/>
                    </a:prstGeom>
                    <a:ln/>
                  </pic:spPr>
                </pic:pic>
              </a:graphicData>
            </a:graphic>
            <wp14:sizeRelH relativeFrom="margin">
              <wp14:pctWidth>0</wp14:pctWidth>
            </wp14:sizeRelH>
            <wp14:sizeRelV relativeFrom="margin">
              <wp14:pctHeight>0</wp14:pctHeight>
            </wp14:sizeRelV>
          </wp:anchor>
        </w:drawing>
      </w:r>
    </w:p>
    <w:p w14:paraId="6521D107" w14:textId="77777777" w:rsidR="005E456E" w:rsidRDefault="005E456E">
      <w:pPr>
        <w:pBdr>
          <w:top w:val="none" w:sz="0" w:space="0" w:color="000000"/>
          <w:left w:val="none" w:sz="0" w:space="0" w:color="000000"/>
          <w:bottom w:val="none" w:sz="0" w:space="0" w:color="000000"/>
          <w:right w:val="none" w:sz="0" w:space="0" w:color="000000"/>
          <w:between w:val="none" w:sz="0" w:space="0" w:color="000000"/>
        </w:pBdr>
        <w:spacing w:before="104"/>
        <w:rPr>
          <w:rFonts w:ascii="Arimo" w:eastAsia="Arimo" w:hAnsi="Arimo" w:cs="Arimo"/>
          <w:color w:val="000000"/>
          <w:sz w:val="20"/>
          <w:szCs w:val="20"/>
        </w:rPr>
      </w:pPr>
    </w:p>
    <w:p w14:paraId="21A93DE3" w14:textId="6833B9C8" w:rsidR="004807E6" w:rsidRDefault="004807E6" w:rsidP="0091310D">
      <w:pPr>
        <w:pStyle w:val="Titre2"/>
        <w:spacing w:after="240"/>
      </w:pPr>
      <w:bookmarkStart w:id="9" w:name="_Toc235109353"/>
      <w:bookmarkStart w:id="10" w:name="_Toc233295957"/>
      <w:bookmarkStart w:id="11" w:name="_Toc233617842"/>
      <w:r>
        <w:t>CIVIS 2 Work Packages and Streams</w:t>
      </w:r>
      <w:bookmarkEnd w:id="9"/>
    </w:p>
    <w:p w14:paraId="074C98F2" w14:textId="7A87D836" w:rsidR="00B54B06" w:rsidRDefault="0098088C" w:rsidP="00B54B06">
      <w:pPr>
        <w:pStyle w:val="CIVISText"/>
      </w:pPr>
      <w:r w:rsidRPr="0098088C">
        <w:t>The CIVIS2 project is organised around three broad Streams, the Alliance's key areas of activity. Each Stream brings together different operational Work Packages that turn our Alliance's priorities into action.</w:t>
      </w:r>
    </w:p>
    <w:p w14:paraId="00E642AD" w14:textId="77777777" w:rsidR="0098088C" w:rsidRPr="00B54B06" w:rsidRDefault="0098088C" w:rsidP="00B54B06">
      <w:pPr>
        <w:pStyle w:val="CIVISText"/>
      </w:pPr>
    </w:p>
    <w:tbl>
      <w:tblPr>
        <w:tblStyle w:val="Grilledutableau"/>
        <w:tblW w:w="0" w:type="auto"/>
        <w:tblLook w:val="04A0" w:firstRow="1" w:lastRow="0" w:firstColumn="1" w:lastColumn="0" w:noHBand="0" w:noVBand="1"/>
      </w:tblPr>
      <w:tblGrid>
        <w:gridCol w:w="710"/>
        <w:gridCol w:w="6236"/>
        <w:gridCol w:w="2124"/>
      </w:tblGrid>
      <w:tr w:rsidR="000241F4" w14:paraId="16FD3221" w14:textId="77777777" w:rsidTr="00A976AA">
        <w:tc>
          <w:tcPr>
            <w:tcW w:w="710" w:type="dxa"/>
            <w:tcBorders>
              <w:top w:val="nil"/>
              <w:left w:val="nil"/>
              <w:bottom w:val="single" w:sz="4" w:space="0" w:color="auto"/>
              <w:right w:val="nil"/>
            </w:tcBorders>
            <w:vAlign w:val="center"/>
          </w:tcPr>
          <w:p w14:paraId="561A3886" w14:textId="77777777" w:rsidR="000241F4" w:rsidRDefault="000241F4" w:rsidP="0091310D">
            <w:pPr>
              <w:pStyle w:val="CIVISText"/>
              <w:pBdr>
                <w:top w:val="none" w:sz="0" w:space="0" w:color="auto"/>
                <w:left w:val="none" w:sz="0" w:space="0" w:color="auto"/>
                <w:bottom w:val="none" w:sz="0" w:space="0" w:color="auto"/>
                <w:right w:val="none" w:sz="0" w:space="0" w:color="auto"/>
                <w:between w:val="none" w:sz="0" w:space="0" w:color="auto"/>
              </w:pBdr>
              <w:spacing w:before="0"/>
              <w:jc w:val="center"/>
            </w:pPr>
            <w:r>
              <w:t>WP1</w:t>
            </w:r>
          </w:p>
        </w:tc>
        <w:tc>
          <w:tcPr>
            <w:tcW w:w="8360" w:type="dxa"/>
            <w:gridSpan w:val="2"/>
            <w:tcBorders>
              <w:top w:val="nil"/>
              <w:left w:val="nil"/>
              <w:bottom w:val="single" w:sz="4" w:space="0" w:color="auto"/>
              <w:right w:val="nil"/>
            </w:tcBorders>
          </w:tcPr>
          <w:p w14:paraId="46F7441F" w14:textId="095425CE" w:rsidR="000241F4" w:rsidRDefault="000241F4" w:rsidP="00F21195">
            <w:pPr>
              <w:pStyle w:val="CIVISText"/>
              <w:pBdr>
                <w:top w:val="none" w:sz="0" w:space="0" w:color="auto"/>
                <w:left w:val="none" w:sz="0" w:space="0" w:color="auto"/>
                <w:bottom w:val="none" w:sz="0" w:space="0" w:color="auto"/>
                <w:right w:val="none" w:sz="0" w:space="0" w:color="auto"/>
                <w:between w:val="none" w:sz="0" w:space="0" w:color="auto"/>
              </w:pBdr>
              <w:spacing w:before="0"/>
            </w:pPr>
            <w:r>
              <w:t>Management and Governance</w:t>
            </w:r>
          </w:p>
        </w:tc>
      </w:tr>
      <w:tr w:rsidR="006D2FD9" w14:paraId="44997879" w14:textId="77777777" w:rsidTr="00A976AA">
        <w:tc>
          <w:tcPr>
            <w:tcW w:w="710" w:type="dxa"/>
            <w:tcBorders>
              <w:top w:val="single" w:sz="4" w:space="0" w:color="auto"/>
              <w:left w:val="nil"/>
              <w:bottom w:val="single" w:sz="4" w:space="0" w:color="auto"/>
              <w:right w:val="nil"/>
            </w:tcBorders>
            <w:vAlign w:val="center"/>
          </w:tcPr>
          <w:p w14:paraId="0A78DFCD" w14:textId="77777777" w:rsidR="006D2FD9" w:rsidRDefault="006D2FD9" w:rsidP="0091310D">
            <w:pPr>
              <w:pStyle w:val="CIVISText"/>
              <w:pBdr>
                <w:top w:val="none" w:sz="0" w:space="0" w:color="auto"/>
                <w:left w:val="none" w:sz="0" w:space="0" w:color="auto"/>
                <w:bottom w:val="none" w:sz="0" w:space="0" w:color="auto"/>
                <w:right w:val="none" w:sz="0" w:space="0" w:color="auto"/>
                <w:between w:val="none" w:sz="0" w:space="0" w:color="auto"/>
              </w:pBdr>
              <w:spacing w:before="0"/>
              <w:jc w:val="center"/>
            </w:pPr>
            <w:r>
              <w:t>WP2</w:t>
            </w:r>
          </w:p>
        </w:tc>
        <w:tc>
          <w:tcPr>
            <w:tcW w:w="6236" w:type="dxa"/>
            <w:tcBorders>
              <w:top w:val="single" w:sz="4" w:space="0" w:color="auto"/>
              <w:left w:val="nil"/>
              <w:bottom w:val="single" w:sz="4" w:space="0" w:color="auto"/>
              <w:right w:val="nil"/>
            </w:tcBorders>
          </w:tcPr>
          <w:p w14:paraId="490D0909" w14:textId="66B0BC05" w:rsidR="006D2FD9" w:rsidRDefault="006D2FD9" w:rsidP="00F21195">
            <w:pPr>
              <w:pStyle w:val="CIVISText"/>
              <w:pBdr>
                <w:top w:val="none" w:sz="0" w:space="0" w:color="auto"/>
                <w:left w:val="none" w:sz="0" w:space="0" w:color="auto"/>
                <w:bottom w:val="none" w:sz="0" w:space="0" w:color="auto"/>
                <w:right w:val="none" w:sz="0" w:space="0" w:color="auto"/>
                <w:between w:val="none" w:sz="0" w:space="0" w:color="auto"/>
              </w:pBdr>
              <w:spacing w:before="0"/>
            </w:pPr>
            <w:r>
              <w:t>Civic Engagement and Challenge-</w:t>
            </w:r>
            <w:r w:rsidR="00A976AA">
              <w:t>B</w:t>
            </w:r>
            <w:r>
              <w:t>ased Education Strategy</w:t>
            </w:r>
          </w:p>
        </w:tc>
        <w:tc>
          <w:tcPr>
            <w:tcW w:w="2124" w:type="dxa"/>
            <w:vMerge w:val="restart"/>
            <w:tcBorders>
              <w:top w:val="single" w:sz="4" w:space="0" w:color="auto"/>
              <w:left w:val="nil"/>
              <w:bottom w:val="single" w:sz="4" w:space="0" w:color="auto"/>
              <w:right w:val="nil"/>
            </w:tcBorders>
            <w:vAlign w:val="center"/>
          </w:tcPr>
          <w:p w14:paraId="5A2E7DB5" w14:textId="5E158D0B" w:rsidR="006D2FD9" w:rsidRDefault="006D2FD9" w:rsidP="006D2FD9">
            <w:pPr>
              <w:pStyle w:val="CIVISText"/>
              <w:spacing w:before="0"/>
              <w:jc w:val="center"/>
            </w:pPr>
            <w:r>
              <w:t>Stream 1: Challenge-</w:t>
            </w:r>
            <w:r w:rsidR="00A976AA">
              <w:t>B</w:t>
            </w:r>
            <w:r>
              <w:t>ased Education and Civic Engagement</w:t>
            </w:r>
          </w:p>
        </w:tc>
      </w:tr>
      <w:tr w:rsidR="006D2FD9" w14:paraId="288663C7" w14:textId="77777777" w:rsidTr="00A976AA">
        <w:tc>
          <w:tcPr>
            <w:tcW w:w="710" w:type="dxa"/>
            <w:tcBorders>
              <w:top w:val="single" w:sz="4" w:space="0" w:color="auto"/>
              <w:left w:val="nil"/>
              <w:bottom w:val="single" w:sz="4" w:space="0" w:color="auto"/>
              <w:right w:val="nil"/>
            </w:tcBorders>
            <w:vAlign w:val="center"/>
          </w:tcPr>
          <w:p w14:paraId="4EAF8D20" w14:textId="77777777" w:rsidR="006D2FD9" w:rsidRDefault="006D2FD9" w:rsidP="0091310D">
            <w:pPr>
              <w:pStyle w:val="CIVISText"/>
              <w:pBdr>
                <w:top w:val="none" w:sz="0" w:space="0" w:color="auto"/>
                <w:left w:val="none" w:sz="0" w:space="0" w:color="auto"/>
                <w:bottom w:val="none" w:sz="0" w:space="0" w:color="auto"/>
                <w:right w:val="none" w:sz="0" w:space="0" w:color="auto"/>
                <w:between w:val="none" w:sz="0" w:space="0" w:color="auto"/>
              </w:pBdr>
              <w:spacing w:before="0"/>
              <w:jc w:val="center"/>
            </w:pPr>
            <w:r>
              <w:t>WP3</w:t>
            </w:r>
          </w:p>
        </w:tc>
        <w:tc>
          <w:tcPr>
            <w:tcW w:w="6236" w:type="dxa"/>
            <w:tcBorders>
              <w:top w:val="single" w:sz="4" w:space="0" w:color="auto"/>
              <w:left w:val="nil"/>
              <w:bottom w:val="single" w:sz="4" w:space="0" w:color="auto"/>
              <w:right w:val="nil"/>
            </w:tcBorders>
          </w:tcPr>
          <w:p w14:paraId="780C47CE" w14:textId="58137963" w:rsidR="006D2FD9" w:rsidRDefault="006D2FD9" w:rsidP="000241F4">
            <w:pPr>
              <w:pStyle w:val="CIVISText"/>
              <w:pBdr>
                <w:top w:val="none" w:sz="0" w:space="0" w:color="auto"/>
                <w:left w:val="none" w:sz="0" w:space="0" w:color="auto"/>
                <w:bottom w:val="none" w:sz="0" w:space="0" w:color="auto"/>
                <w:right w:val="none" w:sz="0" w:space="0" w:color="auto"/>
                <w:between w:val="none" w:sz="0" w:space="0" w:color="auto"/>
              </w:pBdr>
              <w:spacing w:before="0"/>
            </w:pPr>
            <w:r>
              <w:t>Challenge-</w:t>
            </w:r>
            <w:r w:rsidR="00A976AA">
              <w:t>B</w:t>
            </w:r>
            <w:r>
              <w:t>ased Local to Global Educational Activities</w:t>
            </w:r>
          </w:p>
        </w:tc>
        <w:tc>
          <w:tcPr>
            <w:tcW w:w="2124" w:type="dxa"/>
            <w:vMerge/>
            <w:tcBorders>
              <w:top w:val="single" w:sz="4" w:space="0" w:color="auto"/>
              <w:left w:val="nil"/>
              <w:bottom w:val="single" w:sz="4" w:space="0" w:color="auto"/>
              <w:right w:val="nil"/>
            </w:tcBorders>
            <w:vAlign w:val="center"/>
          </w:tcPr>
          <w:p w14:paraId="3FC5F64B" w14:textId="075236C8" w:rsidR="006D2FD9" w:rsidRDefault="006D2FD9" w:rsidP="006D2FD9">
            <w:pPr>
              <w:pStyle w:val="CIVISText"/>
              <w:spacing w:before="0"/>
              <w:jc w:val="center"/>
            </w:pPr>
          </w:p>
        </w:tc>
      </w:tr>
      <w:tr w:rsidR="006D2FD9" w14:paraId="3B8C5631" w14:textId="77777777" w:rsidTr="00A976AA">
        <w:tc>
          <w:tcPr>
            <w:tcW w:w="710" w:type="dxa"/>
            <w:tcBorders>
              <w:top w:val="single" w:sz="4" w:space="0" w:color="auto"/>
              <w:left w:val="nil"/>
              <w:bottom w:val="single" w:sz="4" w:space="0" w:color="auto"/>
              <w:right w:val="nil"/>
            </w:tcBorders>
            <w:vAlign w:val="center"/>
          </w:tcPr>
          <w:p w14:paraId="46AE9C8A" w14:textId="77777777" w:rsidR="006D2FD9" w:rsidRDefault="006D2FD9" w:rsidP="0091310D">
            <w:pPr>
              <w:pStyle w:val="CIVISText"/>
              <w:pBdr>
                <w:top w:val="none" w:sz="0" w:space="0" w:color="auto"/>
                <w:left w:val="none" w:sz="0" w:space="0" w:color="auto"/>
                <w:bottom w:val="none" w:sz="0" w:space="0" w:color="auto"/>
                <w:right w:val="none" w:sz="0" w:space="0" w:color="auto"/>
                <w:between w:val="none" w:sz="0" w:space="0" w:color="auto"/>
              </w:pBdr>
              <w:spacing w:before="0"/>
              <w:jc w:val="center"/>
            </w:pPr>
            <w:r>
              <w:t>WP4</w:t>
            </w:r>
          </w:p>
        </w:tc>
        <w:tc>
          <w:tcPr>
            <w:tcW w:w="6236" w:type="dxa"/>
            <w:tcBorders>
              <w:top w:val="single" w:sz="4" w:space="0" w:color="auto"/>
              <w:left w:val="nil"/>
              <w:bottom w:val="single" w:sz="4" w:space="0" w:color="auto"/>
              <w:right w:val="nil"/>
            </w:tcBorders>
          </w:tcPr>
          <w:p w14:paraId="35548A81" w14:textId="642954C2" w:rsidR="006D2FD9" w:rsidRDefault="006D2FD9" w:rsidP="000241F4">
            <w:pPr>
              <w:pStyle w:val="CIVISText"/>
              <w:pBdr>
                <w:top w:val="none" w:sz="0" w:space="0" w:color="auto"/>
                <w:left w:val="none" w:sz="0" w:space="0" w:color="auto"/>
                <w:bottom w:val="none" w:sz="0" w:space="0" w:color="auto"/>
                <w:right w:val="none" w:sz="0" w:space="0" w:color="auto"/>
                <w:between w:val="none" w:sz="0" w:space="0" w:color="auto"/>
              </w:pBdr>
              <w:spacing w:before="0"/>
            </w:pPr>
            <w:r>
              <w:t>Local to Global Civic Engagement Projects</w:t>
            </w:r>
          </w:p>
        </w:tc>
        <w:tc>
          <w:tcPr>
            <w:tcW w:w="2124" w:type="dxa"/>
            <w:vMerge/>
            <w:tcBorders>
              <w:top w:val="single" w:sz="4" w:space="0" w:color="auto"/>
              <w:left w:val="nil"/>
              <w:bottom w:val="single" w:sz="4" w:space="0" w:color="auto"/>
              <w:right w:val="nil"/>
            </w:tcBorders>
            <w:vAlign w:val="center"/>
          </w:tcPr>
          <w:p w14:paraId="33B82C68" w14:textId="5FB4C774" w:rsidR="006D2FD9" w:rsidRDefault="006D2FD9" w:rsidP="006D2FD9">
            <w:pPr>
              <w:pStyle w:val="CIVISText"/>
              <w:spacing w:before="0"/>
              <w:jc w:val="center"/>
            </w:pPr>
          </w:p>
        </w:tc>
      </w:tr>
      <w:tr w:rsidR="006D2FD9" w14:paraId="2CCAF3B7" w14:textId="77777777" w:rsidTr="00A976AA">
        <w:tc>
          <w:tcPr>
            <w:tcW w:w="710" w:type="dxa"/>
            <w:tcBorders>
              <w:top w:val="single" w:sz="4" w:space="0" w:color="auto"/>
              <w:left w:val="nil"/>
              <w:bottom w:val="single" w:sz="4" w:space="0" w:color="auto"/>
              <w:right w:val="nil"/>
            </w:tcBorders>
            <w:vAlign w:val="center"/>
          </w:tcPr>
          <w:p w14:paraId="11D3696D" w14:textId="77777777" w:rsidR="006D2FD9" w:rsidRDefault="006D2FD9" w:rsidP="0091310D">
            <w:pPr>
              <w:pStyle w:val="CIVISText"/>
              <w:pBdr>
                <w:top w:val="none" w:sz="0" w:space="0" w:color="auto"/>
                <w:left w:val="none" w:sz="0" w:space="0" w:color="auto"/>
                <w:bottom w:val="none" w:sz="0" w:space="0" w:color="auto"/>
                <w:right w:val="none" w:sz="0" w:space="0" w:color="auto"/>
                <w:between w:val="none" w:sz="0" w:space="0" w:color="auto"/>
              </w:pBdr>
              <w:spacing w:before="0"/>
              <w:jc w:val="center"/>
            </w:pPr>
            <w:r>
              <w:t>WP5</w:t>
            </w:r>
          </w:p>
        </w:tc>
        <w:tc>
          <w:tcPr>
            <w:tcW w:w="6236" w:type="dxa"/>
            <w:tcBorders>
              <w:top w:val="single" w:sz="4" w:space="0" w:color="auto"/>
              <w:left w:val="nil"/>
              <w:bottom w:val="single" w:sz="4" w:space="0" w:color="auto"/>
              <w:right w:val="nil"/>
            </w:tcBorders>
          </w:tcPr>
          <w:p w14:paraId="5862C1E1" w14:textId="481C76EB" w:rsidR="006D2FD9" w:rsidRDefault="006D2FD9" w:rsidP="000241F4">
            <w:pPr>
              <w:pStyle w:val="CIVISText"/>
              <w:pBdr>
                <w:top w:val="none" w:sz="0" w:space="0" w:color="auto"/>
                <w:left w:val="none" w:sz="0" w:space="0" w:color="auto"/>
                <w:bottom w:val="none" w:sz="0" w:space="0" w:color="auto"/>
                <w:right w:val="none" w:sz="0" w:space="0" w:color="auto"/>
                <w:between w:val="none" w:sz="0" w:space="0" w:color="auto"/>
              </w:pBdr>
              <w:spacing w:before="0"/>
            </w:pPr>
            <w:r>
              <w:t>Enabling the Shared Inter-University Campus</w:t>
            </w:r>
          </w:p>
        </w:tc>
        <w:tc>
          <w:tcPr>
            <w:tcW w:w="2124" w:type="dxa"/>
            <w:vMerge w:val="restart"/>
            <w:tcBorders>
              <w:top w:val="single" w:sz="4" w:space="0" w:color="auto"/>
              <w:left w:val="nil"/>
              <w:bottom w:val="single" w:sz="4" w:space="0" w:color="auto"/>
              <w:right w:val="nil"/>
            </w:tcBorders>
            <w:vAlign w:val="center"/>
          </w:tcPr>
          <w:p w14:paraId="768022FB" w14:textId="07A3ACD2" w:rsidR="006D2FD9" w:rsidRDefault="006D2FD9" w:rsidP="006D2FD9">
            <w:pPr>
              <w:pStyle w:val="CIVISText"/>
              <w:spacing w:before="0"/>
              <w:jc w:val="center"/>
            </w:pPr>
            <w:r>
              <w:t>Stream 2: Inter-University Campus</w:t>
            </w:r>
          </w:p>
        </w:tc>
      </w:tr>
      <w:tr w:rsidR="006D2FD9" w14:paraId="0CF3E262" w14:textId="77777777" w:rsidTr="00A976AA">
        <w:tc>
          <w:tcPr>
            <w:tcW w:w="710" w:type="dxa"/>
            <w:tcBorders>
              <w:top w:val="single" w:sz="4" w:space="0" w:color="auto"/>
              <w:left w:val="nil"/>
              <w:bottom w:val="single" w:sz="4" w:space="0" w:color="auto"/>
              <w:right w:val="nil"/>
            </w:tcBorders>
            <w:vAlign w:val="center"/>
          </w:tcPr>
          <w:p w14:paraId="00F48921" w14:textId="77777777" w:rsidR="006D2FD9" w:rsidRDefault="006D2FD9" w:rsidP="0091310D">
            <w:pPr>
              <w:pStyle w:val="CIVISText"/>
              <w:pBdr>
                <w:top w:val="none" w:sz="0" w:space="0" w:color="auto"/>
                <w:left w:val="none" w:sz="0" w:space="0" w:color="auto"/>
                <w:bottom w:val="none" w:sz="0" w:space="0" w:color="auto"/>
                <w:right w:val="none" w:sz="0" w:space="0" w:color="auto"/>
                <w:between w:val="none" w:sz="0" w:space="0" w:color="auto"/>
              </w:pBdr>
              <w:spacing w:before="0"/>
              <w:jc w:val="center"/>
            </w:pPr>
            <w:r>
              <w:t>WP6</w:t>
            </w:r>
          </w:p>
        </w:tc>
        <w:tc>
          <w:tcPr>
            <w:tcW w:w="6236" w:type="dxa"/>
            <w:tcBorders>
              <w:top w:val="single" w:sz="4" w:space="0" w:color="auto"/>
              <w:left w:val="nil"/>
              <w:bottom w:val="single" w:sz="4" w:space="0" w:color="auto"/>
              <w:right w:val="nil"/>
            </w:tcBorders>
          </w:tcPr>
          <w:p w14:paraId="442C87F0" w14:textId="070AF98E" w:rsidR="006D2FD9" w:rsidRDefault="006D2FD9" w:rsidP="00F21195">
            <w:pPr>
              <w:pStyle w:val="CIVISText"/>
              <w:spacing w:before="0"/>
            </w:pPr>
            <w:r>
              <w:t>Connecting Student Communities through the Inter-University Campus</w:t>
            </w:r>
          </w:p>
        </w:tc>
        <w:tc>
          <w:tcPr>
            <w:tcW w:w="2124" w:type="dxa"/>
            <w:vMerge/>
            <w:tcBorders>
              <w:top w:val="single" w:sz="4" w:space="0" w:color="auto"/>
              <w:left w:val="nil"/>
              <w:bottom w:val="single" w:sz="4" w:space="0" w:color="auto"/>
              <w:right w:val="nil"/>
            </w:tcBorders>
            <w:vAlign w:val="center"/>
          </w:tcPr>
          <w:p w14:paraId="403D5BB4" w14:textId="29768DD9" w:rsidR="006D2FD9" w:rsidRDefault="006D2FD9" w:rsidP="006D2FD9">
            <w:pPr>
              <w:pStyle w:val="CIVISText"/>
              <w:spacing w:before="0"/>
              <w:jc w:val="center"/>
            </w:pPr>
          </w:p>
        </w:tc>
      </w:tr>
      <w:tr w:rsidR="006D2FD9" w14:paraId="48FDA86E" w14:textId="77777777" w:rsidTr="00A976AA">
        <w:tc>
          <w:tcPr>
            <w:tcW w:w="710" w:type="dxa"/>
            <w:tcBorders>
              <w:top w:val="single" w:sz="4" w:space="0" w:color="auto"/>
              <w:left w:val="nil"/>
              <w:bottom w:val="single" w:sz="4" w:space="0" w:color="auto"/>
              <w:right w:val="nil"/>
            </w:tcBorders>
            <w:vAlign w:val="center"/>
          </w:tcPr>
          <w:p w14:paraId="03408E51" w14:textId="77777777" w:rsidR="006D2FD9" w:rsidRDefault="006D2FD9" w:rsidP="0091310D">
            <w:pPr>
              <w:pStyle w:val="CIVISText"/>
              <w:pBdr>
                <w:top w:val="none" w:sz="0" w:space="0" w:color="auto"/>
                <w:left w:val="none" w:sz="0" w:space="0" w:color="auto"/>
                <w:bottom w:val="none" w:sz="0" w:space="0" w:color="auto"/>
                <w:right w:val="none" w:sz="0" w:space="0" w:color="auto"/>
                <w:between w:val="none" w:sz="0" w:space="0" w:color="auto"/>
              </w:pBdr>
              <w:spacing w:before="0"/>
              <w:jc w:val="center"/>
            </w:pPr>
            <w:r>
              <w:t>WP7</w:t>
            </w:r>
          </w:p>
        </w:tc>
        <w:tc>
          <w:tcPr>
            <w:tcW w:w="6236" w:type="dxa"/>
            <w:tcBorders>
              <w:top w:val="single" w:sz="4" w:space="0" w:color="auto"/>
              <w:left w:val="nil"/>
              <w:bottom w:val="single" w:sz="4" w:space="0" w:color="auto"/>
              <w:right w:val="nil"/>
            </w:tcBorders>
          </w:tcPr>
          <w:p w14:paraId="07C4F1A2" w14:textId="28D32363" w:rsidR="006D2FD9" w:rsidRDefault="006D2FD9" w:rsidP="006D2FD9">
            <w:pPr>
              <w:pStyle w:val="CIVISText"/>
              <w:pBdr>
                <w:top w:val="none" w:sz="0" w:space="0" w:color="auto"/>
                <w:left w:val="none" w:sz="0" w:space="0" w:color="auto"/>
                <w:bottom w:val="none" w:sz="0" w:space="0" w:color="auto"/>
                <w:right w:val="none" w:sz="0" w:space="0" w:color="auto"/>
                <w:between w:val="none" w:sz="0" w:space="0" w:color="auto"/>
              </w:pBdr>
              <w:spacing w:before="0"/>
            </w:pPr>
            <w:r>
              <w:t>Connecting Staff Communities through the Inter-University Campus</w:t>
            </w:r>
          </w:p>
        </w:tc>
        <w:tc>
          <w:tcPr>
            <w:tcW w:w="2124" w:type="dxa"/>
            <w:vMerge/>
            <w:tcBorders>
              <w:top w:val="single" w:sz="4" w:space="0" w:color="auto"/>
              <w:left w:val="nil"/>
              <w:bottom w:val="single" w:sz="4" w:space="0" w:color="auto"/>
              <w:right w:val="nil"/>
            </w:tcBorders>
            <w:vAlign w:val="center"/>
          </w:tcPr>
          <w:p w14:paraId="5EA05C31" w14:textId="4B5E9D4A" w:rsidR="006D2FD9" w:rsidRDefault="006D2FD9" w:rsidP="006D2FD9">
            <w:pPr>
              <w:pStyle w:val="CIVISText"/>
              <w:spacing w:before="0"/>
              <w:jc w:val="center"/>
            </w:pPr>
          </w:p>
        </w:tc>
      </w:tr>
      <w:tr w:rsidR="006D2FD9" w14:paraId="1DD38970" w14:textId="77777777" w:rsidTr="00A976AA">
        <w:tc>
          <w:tcPr>
            <w:tcW w:w="710" w:type="dxa"/>
            <w:tcBorders>
              <w:top w:val="single" w:sz="4" w:space="0" w:color="auto"/>
              <w:left w:val="nil"/>
              <w:bottom w:val="single" w:sz="4" w:space="0" w:color="auto"/>
              <w:right w:val="nil"/>
            </w:tcBorders>
            <w:vAlign w:val="center"/>
          </w:tcPr>
          <w:p w14:paraId="463372A1" w14:textId="77777777" w:rsidR="006D2FD9" w:rsidRDefault="006D2FD9" w:rsidP="0091310D">
            <w:pPr>
              <w:pStyle w:val="CIVISText"/>
              <w:pBdr>
                <w:top w:val="none" w:sz="0" w:space="0" w:color="auto"/>
                <w:left w:val="none" w:sz="0" w:space="0" w:color="auto"/>
                <w:bottom w:val="none" w:sz="0" w:space="0" w:color="auto"/>
                <w:right w:val="none" w:sz="0" w:space="0" w:color="auto"/>
                <w:between w:val="none" w:sz="0" w:space="0" w:color="auto"/>
              </w:pBdr>
              <w:spacing w:before="0"/>
              <w:jc w:val="center"/>
            </w:pPr>
            <w:r>
              <w:t>WP8</w:t>
            </w:r>
          </w:p>
        </w:tc>
        <w:tc>
          <w:tcPr>
            <w:tcW w:w="6236" w:type="dxa"/>
            <w:tcBorders>
              <w:top w:val="single" w:sz="4" w:space="0" w:color="auto"/>
              <w:left w:val="nil"/>
              <w:bottom w:val="single" w:sz="4" w:space="0" w:color="auto"/>
              <w:right w:val="nil"/>
            </w:tcBorders>
          </w:tcPr>
          <w:p w14:paraId="083744FF" w14:textId="2B87CA1A" w:rsidR="006D2FD9" w:rsidRDefault="006D2FD9" w:rsidP="006D2FD9">
            <w:pPr>
              <w:pStyle w:val="CIVISText"/>
              <w:pBdr>
                <w:top w:val="none" w:sz="0" w:space="0" w:color="auto"/>
                <w:left w:val="none" w:sz="0" w:space="0" w:color="auto"/>
                <w:bottom w:val="none" w:sz="0" w:space="0" w:color="auto"/>
                <w:right w:val="none" w:sz="0" w:space="0" w:color="auto"/>
                <w:between w:val="none" w:sz="0" w:space="0" w:color="auto"/>
              </w:pBdr>
              <w:spacing w:before="0"/>
            </w:pPr>
            <w:r>
              <w:t xml:space="preserve">Embedding Shared Educational </w:t>
            </w:r>
            <w:r w:rsidR="00A976AA">
              <w:t>O</w:t>
            </w:r>
            <w:r>
              <w:t>ffer</w:t>
            </w:r>
          </w:p>
        </w:tc>
        <w:tc>
          <w:tcPr>
            <w:tcW w:w="2124" w:type="dxa"/>
            <w:vMerge w:val="restart"/>
            <w:tcBorders>
              <w:top w:val="single" w:sz="4" w:space="0" w:color="auto"/>
              <w:left w:val="nil"/>
              <w:bottom w:val="single" w:sz="4" w:space="0" w:color="auto"/>
              <w:right w:val="nil"/>
            </w:tcBorders>
            <w:vAlign w:val="center"/>
          </w:tcPr>
          <w:p w14:paraId="3EC16F31" w14:textId="3B9CE0D4" w:rsidR="006D2FD9" w:rsidRDefault="006D2FD9" w:rsidP="006D2FD9">
            <w:pPr>
              <w:pStyle w:val="CIVISText"/>
              <w:spacing w:before="0"/>
              <w:jc w:val="center"/>
            </w:pPr>
            <w:r>
              <w:t xml:space="preserve">Stream 3: </w:t>
            </w:r>
            <w:r>
              <w:br/>
              <w:t>Embedded Joint Educational offer</w:t>
            </w:r>
          </w:p>
        </w:tc>
      </w:tr>
      <w:tr w:rsidR="006D2FD9" w14:paraId="012EFFC9" w14:textId="77777777" w:rsidTr="00A976AA">
        <w:tc>
          <w:tcPr>
            <w:tcW w:w="710" w:type="dxa"/>
            <w:tcBorders>
              <w:top w:val="single" w:sz="4" w:space="0" w:color="auto"/>
              <w:left w:val="nil"/>
              <w:bottom w:val="single" w:sz="4" w:space="0" w:color="auto"/>
              <w:right w:val="nil"/>
            </w:tcBorders>
            <w:vAlign w:val="center"/>
          </w:tcPr>
          <w:p w14:paraId="574C50F9" w14:textId="77777777" w:rsidR="006D2FD9" w:rsidRDefault="006D2FD9" w:rsidP="0091310D">
            <w:pPr>
              <w:pStyle w:val="CIVISText"/>
              <w:pBdr>
                <w:top w:val="none" w:sz="0" w:space="0" w:color="auto"/>
                <w:left w:val="none" w:sz="0" w:space="0" w:color="auto"/>
                <w:bottom w:val="none" w:sz="0" w:space="0" w:color="auto"/>
                <w:right w:val="none" w:sz="0" w:space="0" w:color="auto"/>
                <w:between w:val="none" w:sz="0" w:space="0" w:color="auto"/>
              </w:pBdr>
              <w:spacing w:before="0"/>
              <w:jc w:val="center"/>
            </w:pPr>
            <w:r>
              <w:t>WP9</w:t>
            </w:r>
          </w:p>
        </w:tc>
        <w:tc>
          <w:tcPr>
            <w:tcW w:w="6236" w:type="dxa"/>
            <w:tcBorders>
              <w:top w:val="single" w:sz="4" w:space="0" w:color="auto"/>
              <w:left w:val="nil"/>
              <w:bottom w:val="single" w:sz="4" w:space="0" w:color="auto"/>
              <w:right w:val="nil"/>
            </w:tcBorders>
          </w:tcPr>
          <w:p w14:paraId="6C464FC0" w14:textId="460EA2FC" w:rsidR="006D2FD9" w:rsidRDefault="006D2FD9" w:rsidP="006D2FD9">
            <w:pPr>
              <w:pStyle w:val="CIVISText"/>
              <w:pBdr>
                <w:top w:val="none" w:sz="0" w:space="0" w:color="auto"/>
                <w:left w:val="none" w:sz="0" w:space="0" w:color="auto"/>
                <w:bottom w:val="none" w:sz="0" w:space="0" w:color="auto"/>
                <w:right w:val="none" w:sz="0" w:space="0" w:color="auto"/>
                <w:between w:val="none" w:sz="0" w:space="0" w:color="auto"/>
              </w:pBdr>
              <w:spacing w:before="0"/>
            </w:pPr>
            <w:r>
              <w:t>Accredited Shared Undergraduate (Bachelor) and Graduate (Master) Educational Offer</w:t>
            </w:r>
          </w:p>
        </w:tc>
        <w:tc>
          <w:tcPr>
            <w:tcW w:w="2124" w:type="dxa"/>
            <w:vMerge/>
            <w:tcBorders>
              <w:top w:val="single" w:sz="4" w:space="0" w:color="auto"/>
              <w:left w:val="nil"/>
              <w:bottom w:val="single" w:sz="4" w:space="0" w:color="auto"/>
              <w:right w:val="nil"/>
            </w:tcBorders>
          </w:tcPr>
          <w:p w14:paraId="25CB3EA5" w14:textId="0CDF4427" w:rsidR="006D2FD9" w:rsidRDefault="006D2FD9" w:rsidP="00F21195">
            <w:pPr>
              <w:pStyle w:val="CIVISText"/>
              <w:spacing w:before="0"/>
            </w:pPr>
          </w:p>
        </w:tc>
      </w:tr>
      <w:tr w:rsidR="006D2FD9" w14:paraId="4FA451A5" w14:textId="77777777" w:rsidTr="00A976AA">
        <w:tc>
          <w:tcPr>
            <w:tcW w:w="710" w:type="dxa"/>
            <w:tcBorders>
              <w:top w:val="single" w:sz="4" w:space="0" w:color="auto"/>
              <w:left w:val="nil"/>
              <w:bottom w:val="single" w:sz="4" w:space="0" w:color="auto"/>
              <w:right w:val="nil"/>
            </w:tcBorders>
            <w:vAlign w:val="center"/>
          </w:tcPr>
          <w:p w14:paraId="03176C35" w14:textId="77777777" w:rsidR="006D2FD9" w:rsidRDefault="006D2FD9" w:rsidP="0091310D">
            <w:pPr>
              <w:pStyle w:val="CIVISText"/>
              <w:pBdr>
                <w:top w:val="none" w:sz="0" w:space="0" w:color="auto"/>
                <w:left w:val="none" w:sz="0" w:space="0" w:color="auto"/>
                <w:bottom w:val="none" w:sz="0" w:space="0" w:color="auto"/>
                <w:right w:val="none" w:sz="0" w:space="0" w:color="auto"/>
                <w:between w:val="none" w:sz="0" w:space="0" w:color="auto"/>
              </w:pBdr>
              <w:spacing w:before="0"/>
              <w:jc w:val="center"/>
            </w:pPr>
            <w:r>
              <w:t>WP10</w:t>
            </w:r>
          </w:p>
        </w:tc>
        <w:tc>
          <w:tcPr>
            <w:tcW w:w="6236" w:type="dxa"/>
            <w:tcBorders>
              <w:top w:val="single" w:sz="4" w:space="0" w:color="auto"/>
              <w:left w:val="nil"/>
              <w:bottom w:val="single" w:sz="4" w:space="0" w:color="auto"/>
              <w:right w:val="nil"/>
            </w:tcBorders>
          </w:tcPr>
          <w:p w14:paraId="21A9DF11" w14:textId="503D247F" w:rsidR="006D2FD9" w:rsidRDefault="006D2FD9" w:rsidP="006D2FD9">
            <w:pPr>
              <w:pStyle w:val="CIVISText"/>
              <w:pBdr>
                <w:top w:val="none" w:sz="0" w:space="0" w:color="auto"/>
                <w:left w:val="none" w:sz="0" w:space="0" w:color="auto"/>
                <w:bottom w:val="none" w:sz="0" w:space="0" w:color="auto"/>
                <w:right w:val="none" w:sz="0" w:space="0" w:color="auto"/>
                <w:between w:val="none" w:sz="0" w:space="0" w:color="auto"/>
              </w:pBdr>
              <w:spacing w:before="0"/>
            </w:pPr>
            <w:r>
              <w:t>Doctoral Educational Offer</w:t>
            </w:r>
          </w:p>
        </w:tc>
        <w:tc>
          <w:tcPr>
            <w:tcW w:w="2124" w:type="dxa"/>
            <w:vMerge/>
            <w:tcBorders>
              <w:top w:val="single" w:sz="4" w:space="0" w:color="auto"/>
              <w:left w:val="nil"/>
              <w:bottom w:val="single" w:sz="4" w:space="0" w:color="auto"/>
              <w:right w:val="nil"/>
            </w:tcBorders>
          </w:tcPr>
          <w:p w14:paraId="349EEAD9" w14:textId="2C039CFA" w:rsidR="006D2FD9" w:rsidRDefault="006D2FD9" w:rsidP="00F21195">
            <w:pPr>
              <w:pStyle w:val="CIVISText"/>
              <w:spacing w:before="0"/>
            </w:pPr>
          </w:p>
        </w:tc>
      </w:tr>
      <w:tr w:rsidR="006D2FD9" w14:paraId="79F921F4" w14:textId="77777777" w:rsidTr="00A976AA">
        <w:tc>
          <w:tcPr>
            <w:tcW w:w="710" w:type="dxa"/>
            <w:tcBorders>
              <w:top w:val="single" w:sz="4" w:space="0" w:color="auto"/>
              <w:left w:val="nil"/>
              <w:bottom w:val="single" w:sz="4" w:space="0" w:color="auto"/>
              <w:right w:val="nil"/>
            </w:tcBorders>
            <w:vAlign w:val="center"/>
          </w:tcPr>
          <w:p w14:paraId="6DDD0B15" w14:textId="77777777" w:rsidR="006D2FD9" w:rsidRDefault="006D2FD9" w:rsidP="0091310D">
            <w:pPr>
              <w:pStyle w:val="CIVISText"/>
              <w:pBdr>
                <w:top w:val="none" w:sz="0" w:space="0" w:color="auto"/>
                <w:left w:val="none" w:sz="0" w:space="0" w:color="auto"/>
                <w:bottom w:val="none" w:sz="0" w:space="0" w:color="auto"/>
                <w:right w:val="none" w:sz="0" w:space="0" w:color="auto"/>
                <w:between w:val="none" w:sz="0" w:space="0" w:color="auto"/>
              </w:pBdr>
              <w:spacing w:before="0"/>
              <w:jc w:val="center"/>
            </w:pPr>
            <w:r>
              <w:t>WP11</w:t>
            </w:r>
          </w:p>
        </w:tc>
        <w:tc>
          <w:tcPr>
            <w:tcW w:w="6236" w:type="dxa"/>
            <w:tcBorders>
              <w:top w:val="single" w:sz="4" w:space="0" w:color="auto"/>
              <w:left w:val="nil"/>
              <w:bottom w:val="single" w:sz="4" w:space="0" w:color="auto"/>
              <w:right w:val="nil"/>
            </w:tcBorders>
          </w:tcPr>
          <w:p w14:paraId="5485CC83" w14:textId="54AE051C" w:rsidR="006D2FD9" w:rsidRDefault="006D2FD9" w:rsidP="00F21195">
            <w:pPr>
              <w:pStyle w:val="CIVISText"/>
              <w:pBdr>
                <w:top w:val="none" w:sz="0" w:space="0" w:color="auto"/>
                <w:left w:val="none" w:sz="0" w:space="0" w:color="auto"/>
                <w:bottom w:val="none" w:sz="0" w:space="0" w:color="auto"/>
                <w:right w:val="none" w:sz="0" w:space="0" w:color="auto"/>
                <w:between w:val="none" w:sz="0" w:space="0" w:color="auto"/>
              </w:pBdr>
              <w:spacing w:before="0"/>
            </w:pPr>
            <w:r>
              <w:t>Accredited Modular Educational Offer</w:t>
            </w:r>
          </w:p>
        </w:tc>
        <w:tc>
          <w:tcPr>
            <w:tcW w:w="2124" w:type="dxa"/>
            <w:vMerge/>
            <w:tcBorders>
              <w:top w:val="single" w:sz="4" w:space="0" w:color="auto"/>
              <w:left w:val="nil"/>
              <w:bottom w:val="single" w:sz="4" w:space="0" w:color="auto"/>
              <w:right w:val="nil"/>
            </w:tcBorders>
          </w:tcPr>
          <w:p w14:paraId="53FF0895" w14:textId="773C0481" w:rsidR="006D2FD9" w:rsidRDefault="006D2FD9" w:rsidP="00F21195">
            <w:pPr>
              <w:pStyle w:val="CIVISText"/>
              <w:pBdr>
                <w:top w:val="none" w:sz="0" w:space="0" w:color="auto"/>
                <w:left w:val="none" w:sz="0" w:space="0" w:color="auto"/>
                <w:bottom w:val="none" w:sz="0" w:space="0" w:color="auto"/>
                <w:right w:val="none" w:sz="0" w:space="0" w:color="auto"/>
                <w:between w:val="none" w:sz="0" w:space="0" w:color="auto"/>
              </w:pBdr>
              <w:spacing w:before="0"/>
            </w:pPr>
          </w:p>
        </w:tc>
      </w:tr>
      <w:tr w:rsidR="000241F4" w14:paraId="1C5449A1" w14:textId="77777777" w:rsidTr="00A976AA">
        <w:tc>
          <w:tcPr>
            <w:tcW w:w="710" w:type="dxa"/>
            <w:tcBorders>
              <w:top w:val="single" w:sz="4" w:space="0" w:color="auto"/>
              <w:left w:val="nil"/>
              <w:bottom w:val="single" w:sz="4" w:space="0" w:color="auto"/>
              <w:right w:val="nil"/>
            </w:tcBorders>
            <w:vAlign w:val="center"/>
          </w:tcPr>
          <w:p w14:paraId="65988812" w14:textId="77777777" w:rsidR="000241F4" w:rsidRDefault="000241F4" w:rsidP="0091310D">
            <w:pPr>
              <w:pStyle w:val="CIVISText"/>
              <w:pBdr>
                <w:top w:val="none" w:sz="0" w:space="0" w:color="auto"/>
                <w:left w:val="none" w:sz="0" w:space="0" w:color="auto"/>
                <w:bottom w:val="none" w:sz="0" w:space="0" w:color="auto"/>
                <w:right w:val="none" w:sz="0" w:space="0" w:color="auto"/>
                <w:between w:val="none" w:sz="0" w:space="0" w:color="auto"/>
              </w:pBdr>
              <w:spacing w:before="0"/>
              <w:jc w:val="center"/>
            </w:pPr>
            <w:r>
              <w:t>WP12</w:t>
            </w:r>
          </w:p>
        </w:tc>
        <w:tc>
          <w:tcPr>
            <w:tcW w:w="8360" w:type="dxa"/>
            <w:gridSpan w:val="2"/>
            <w:tcBorders>
              <w:top w:val="single" w:sz="4" w:space="0" w:color="auto"/>
              <w:left w:val="nil"/>
              <w:bottom w:val="single" w:sz="4" w:space="0" w:color="auto"/>
              <w:right w:val="nil"/>
            </w:tcBorders>
          </w:tcPr>
          <w:p w14:paraId="27A91340" w14:textId="70C2526B" w:rsidR="000241F4" w:rsidRDefault="000241F4" w:rsidP="00F21195">
            <w:pPr>
              <w:pStyle w:val="CIVISText"/>
              <w:pBdr>
                <w:top w:val="none" w:sz="0" w:space="0" w:color="auto"/>
                <w:left w:val="none" w:sz="0" w:space="0" w:color="auto"/>
                <w:bottom w:val="none" w:sz="0" w:space="0" w:color="auto"/>
                <w:right w:val="none" w:sz="0" w:space="0" w:color="auto"/>
                <w:between w:val="none" w:sz="0" w:space="0" w:color="auto"/>
              </w:pBdr>
              <w:spacing w:before="0"/>
            </w:pPr>
            <w:r>
              <w:t>Consolidation</w:t>
            </w:r>
          </w:p>
        </w:tc>
      </w:tr>
      <w:tr w:rsidR="000241F4" w14:paraId="7B1174EA" w14:textId="77777777" w:rsidTr="00A976AA">
        <w:tc>
          <w:tcPr>
            <w:tcW w:w="710" w:type="dxa"/>
            <w:tcBorders>
              <w:top w:val="single" w:sz="4" w:space="0" w:color="auto"/>
              <w:left w:val="nil"/>
              <w:bottom w:val="nil"/>
              <w:right w:val="nil"/>
            </w:tcBorders>
            <w:vAlign w:val="center"/>
          </w:tcPr>
          <w:p w14:paraId="689974FC" w14:textId="77777777" w:rsidR="000241F4" w:rsidRDefault="000241F4" w:rsidP="0091310D">
            <w:pPr>
              <w:pStyle w:val="CIVISText"/>
              <w:pBdr>
                <w:top w:val="none" w:sz="0" w:space="0" w:color="auto"/>
                <w:left w:val="none" w:sz="0" w:space="0" w:color="auto"/>
                <w:bottom w:val="none" w:sz="0" w:space="0" w:color="auto"/>
                <w:right w:val="none" w:sz="0" w:space="0" w:color="auto"/>
                <w:between w:val="none" w:sz="0" w:space="0" w:color="auto"/>
              </w:pBdr>
              <w:spacing w:before="0"/>
              <w:jc w:val="center"/>
            </w:pPr>
            <w:r>
              <w:t>WP13</w:t>
            </w:r>
          </w:p>
        </w:tc>
        <w:tc>
          <w:tcPr>
            <w:tcW w:w="8360" w:type="dxa"/>
            <w:gridSpan w:val="2"/>
            <w:tcBorders>
              <w:top w:val="single" w:sz="4" w:space="0" w:color="auto"/>
              <w:left w:val="nil"/>
              <w:bottom w:val="nil"/>
              <w:right w:val="nil"/>
            </w:tcBorders>
          </w:tcPr>
          <w:p w14:paraId="6229DD08" w14:textId="3C594C73" w:rsidR="000241F4" w:rsidRDefault="000241F4" w:rsidP="00F21195">
            <w:pPr>
              <w:pStyle w:val="CIVISText"/>
              <w:pBdr>
                <w:top w:val="none" w:sz="0" w:space="0" w:color="auto"/>
                <w:left w:val="none" w:sz="0" w:space="0" w:color="auto"/>
                <w:bottom w:val="none" w:sz="0" w:space="0" w:color="auto"/>
                <w:right w:val="none" w:sz="0" w:space="0" w:color="auto"/>
                <w:between w:val="none" w:sz="0" w:space="0" w:color="auto"/>
              </w:pBdr>
              <w:spacing w:before="0"/>
            </w:pPr>
            <w:r>
              <w:t>Impact and Dissemination</w:t>
            </w:r>
          </w:p>
        </w:tc>
      </w:tr>
    </w:tbl>
    <w:p w14:paraId="1AAD0510" w14:textId="77777777" w:rsidR="004807E6" w:rsidRPr="004807E6" w:rsidRDefault="004807E6" w:rsidP="004807E6">
      <w:pPr>
        <w:pStyle w:val="CIVISText"/>
      </w:pPr>
    </w:p>
    <w:p w14:paraId="7C6EA418" w14:textId="1B84E58B" w:rsidR="004807E6" w:rsidRDefault="004807E6" w:rsidP="0091310D">
      <w:pPr>
        <w:pStyle w:val="Titre2"/>
        <w:spacing w:after="240"/>
      </w:pPr>
      <w:bookmarkStart w:id="12" w:name="_Toc235109354"/>
      <w:r>
        <w:t>Acronyms</w:t>
      </w:r>
      <w:r w:rsidR="0091310D">
        <w:t xml:space="preserve"> and Abbreviations</w:t>
      </w:r>
      <w:bookmarkEnd w:id="12"/>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7651"/>
      </w:tblGrid>
      <w:tr w:rsidR="0091310D" w14:paraId="09842BEA" w14:textId="77777777" w:rsidTr="0091310D">
        <w:tc>
          <w:tcPr>
            <w:tcW w:w="1413" w:type="dxa"/>
          </w:tcPr>
          <w:p w14:paraId="767ABB44" w14:textId="644368A2" w:rsidR="0091310D" w:rsidRDefault="0091310D" w:rsidP="004807E6">
            <w:pPr>
              <w:pStyle w:val="CIVISText"/>
              <w:pBdr>
                <w:top w:val="none" w:sz="0" w:space="0" w:color="auto"/>
                <w:left w:val="none" w:sz="0" w:space="0" w:color="auto"/>
                <w:bottom w:val="none" w:sz="0" w:space="0" w:color="auto"/>
                <w:right w:val="none" w:sz="0" w:space="0" w:color="auto"/>
                <w:between w:val="none" w:sz="0" w:space="0" w:color="auto"/>
              </w:pBdr>
              <w:spacing w:before="0"/>
            </w:pPr>
            <w:r>
              <w:t>BoR</w:t>
            </w:r>
          </w:p>
        </w:tc>
        <w:tc>
          <w:tcPr>
            <w:tcW w:w="7651" w:type="dxa"/>
          </w:tcPr>
          <w:p w14:paraId="5D6F14F7" w14:textId="77777777" w:rsidR="0091310D" w:rsidRDefault="0091310D" w:rsidP="004807E6">
            <w:pPr>
              <w:pStyle w:val="CIVISText"/>
              <w:pBdr>
                <w:top w:val="none" w:sz="0" w:space="0" w:color="auto"/>
                <w:left w:val="none" w:sz="0" w:space="0" w:color="auto"/>
                <w:bottom w:val="none" w:sz="0" w:space="0" w:color="auto"/>
                <w:right w:val="none" w:sz="0" w:space="0" w:color="auto"/>
                <w:between w:val="none" w:sz="0" w:space="0" w:color="auto"/>
              </w:pBdr>
              <w:spacing w:before="0"/>
            </w:pPr>
            <w:r>
              <w:t>Board of Rectors</w:t>
            </w:r>
          </w:p>
        </w:tc>
      </w:tr>
      <w:tr w:rsidR="00386B58" w14:paraId="1785535F" w14:textId="77777777" w:rsidTr="0091310D">
        <w:tc>
          <w:tcPr>
            <w:tcW w:w="1413" w:type="dxa"/>
          </w:tcPr>
          <w:p w14:paraId="6B548804" w14:textId="4A222EC6" w:rsidR="00386B58" w:rsidRDefault="00386B58" w:rsidP="004807E6">
            <w:pPr>
              <w:pStyle w:val="CIVISText"/>
              <w:pBdr>
                <w:top w:val="none" w:sz="0" w:space="0" w:color="auto"/>
                <w:left w:val="none" w:sz="0" w:space="0" w:color="auto"/>
                <w:bottom w:val="none" w:sz="0" w:space="0" w:color="auto"/>
                <w:right w:val="none" w:sz="0" w:space="0" w:color="auto"/>
                <w:between w:val="none" w:sz="0" w:space="0" w:color="auto"/>
              </w:pBdr>
              <w:spacing w:before="0"/>
            </w:pPr>
            <w:r>
              <w:t>EG</w:t>
            </w:r>
          </w:p>
        </w:tc>
        <w:tc>
          <w:tcPr>
            <w:tcW w:w="7651" w:type="dxa"/>
          </w:tcPr>
          <w:p w14:paraId="24F2F3F2" w14:textId="66968A69" w:rsidR="00386B58" w:rsidRDefault="00386B58" w:rsidP="004807E6">
            <w:pPr>
              <w:pStyle w:val="CIVISText"/>
              <w:pBdr>
                <w:top w:val="none" w:sz="0" w:space="0" w:color="auto"/>
                <w:left w:val="none" w:sz="0" w:space="0" w:color="auto"/>
                <w:bottom w:val="none" w:sz="0" w:space="0" w:color="auto"/>
                <w:right w:val="none" w:sz="0" w:space="0" w:color="auto"/>
                <w:between w:val="none" w:sz="0" w:space="0" w:color="auto"/>
              </w:pBdr>
              <w:spacing w:before="0"/>
            </w:pPr>
            <w:r>
              <w:t>Expert Group</w:t>
            </w:r>
          </w:p>
        </w:tc>
      </w:tr>
      <w:tr w:rsidR="0091310D" w:rsidRPr="006D2FD9" w14:paraId="0A752F70" w14:textId="77777777" w:rsidTr="0091310D">
        <w:tc>
          <w:tcPr>
            <w:tcW w:w="1413" w:type="dxa"/>
          </w:tcPr>
          <w:p w14:paraId="2E955DDE" w14:textId="77777777" w:rsidR="0091310D" w:rsidRDefault="0091310D" w:rsidP="004807E6">
            <w:pPr>
              <w:pStyle w:val="CIVISText"/>
              <w:pBdr>
                <w:top w:val="none" w:sz="0" w:space="0" w:color="auto"/>
                <w:left w:val="none" w:sz="0" w:space="0" w:color="auto"/>
                <w:bottom w:val="none" w:sz="0" w:space="0" w:color="auto"/>
                <w:right w:val="none" w:sz="0" w:space="0" w:color="auto"/>
                <w:between w:val="none" w:sz="0" w:space="0" w:color="auto"/>
              </w:pBdr>
              <w:spacing w:before="0"/>
            </w:pPr>
            <w:r>
              <w:t>CIVIS</w:t>
            </w:r>
          </w:p>
        </w:tc>
        <w:tc>
          <w:tcPr>
            <w:tcW w:w="7651" w:type="dxa"/>
          </w:tcPr>
          <w:p w14:paraId="333EC76B" w14:textId="77777777" w:rsidR="0091310D" w:rsidRPr="006D2FD9" w:rsidRDefault="0091310D" w:rsidP="004807E6">
            <w:pPr>
              <w:pStyle w:val="CIVISText"/>
              <w:pBdr>
                <w:top w:val="none" w:sz="0" w:space="0" w:color="auto"/>
                <w:left w:val="none" w:sz="0" w:space="0" w:color="auto"/>
                <w:bottom w:val="none" w:sz="0" w:space="0" w:color="auto"/>
                <w:right w:val="none" w:sz="0" w:space="0" w:color="auto"/>
                <w:between w:val="none" w:sz="0" w:space="0" w:color="auto"/>
              </w:pBdr>
              <w:spacing w:before="0"/>
              <w:rPr>
                <w:lang w:val="fr-FR"/>
              </w:rPr>
            </w:pPr>
            <w:r w:rsidRPr="006D2FD9">
              <w:rPr>
                <w:lang w:val="fr-FR"/>
              </w:rPr>
              <w:t>CIVIS – Europe’s Civic Universit</w:t>
            </w:r>
            <w:r>
              <w:rPr>
                <w:lang w:val="fr-FR"/>
              </w:rPr>
              <w:t>y</w:t>
            </w:r>
            <w:r w:rsidRPr="006D2FD9">
              <w:rPr>
                <w:lang w:val="fr-FR"/>
              </w:rPr>
              <w:t xml:space="preserve"> A</w:t>
            </w:r>
            <w:r>
              <w:rPr>
                <w:lang w:val="fr-FR"/>
              </w:rPr>
              <w:t>lliance</w:t>
            </w:r>
          </w:p>
        </w:tc>
      </w:tr>
      <w:tr w:rsidR="0091310D" w14:paraId="170A84D2" w14:textId="77777777" w:rsidTr="0091310D">
        <w:tc>
          <w:tcPr>
            <w:tcW w:w="1413" w:type="dxa"/>
          </w:tcPr>
          <w:p w14:paraId="4CA98DD0" w14:textId="77777777" w:rsidR="0091310D" w:rsidRDefault="0091310D" w:rsidP="004807E6">
            <w:pPr>
              <w:pStyle w:val="CIVISText"/>
              <w:pBdr>
                <w:top w:val="none" w:sz="0" w:space="0" w:color="auto"/>
                <w:left w:val="none" w:sz="0" w:space="0" w:color="auto"/>
                <w:bottom w:val="none" w:sz="0" w:space="0" w:color="auto"/>
                <w:right w:val="none" w:sz="0" w:space="0" w:color="auto"/>
                <w:between w:val="none" w:sz="0" w:space="0" w:color="auto"/>
              </w:pBdr>
              <w:spacing w:before="0"/>
            </w:pPr>
            <w:r>
              <w:t>CIVIS 1</w:t>
            </w:r>
          </w:p>
        </w:tc>
        <w:tc>
          <w:tcPr>
            <w:tcW w:w="7651" w:type="dxa"/>
          </w:tcPr>
          <w:p w14:paraId="1FB25243" w14:textId="77777777" w:rsidR="0091310D" w:rsidRDefault="0091310D" w:rsidP="004807E6">
            <w:pPr>
              <w:pStyle w:val="CIVISText"/>
              <w:pBdr>
                <w:top w:val="none" w:sz="0" w:space="0" w:color="auto"/>
                <w:left w:val="none" w:sz="0" w:space="0" w:color="auto"/>
                <w:bottom w:val="none" w:sz="0" w:space="0" w:color="auto"/>
                <w:right w:val="none" w:sz="0" w:space="0" w:color="auto"/>
                <w:between w:val="none" w:sz="0" w:space="0" w:color="auto"/>
              </w:pBdr>
              <w:spacing w:before="0"/>
            </w:pPr>
            <w:r>
              <w:t>Erasmus+ project “CIVIS” from 2019 to 2022</w:t>
            </w:r>
          </w:p>
        </w:tc>
      </w:tr>
      <w:tr w:rsidR="0091310D" w14:paraId="3CD3A292" w14:textId="77777777" w:rsidTr="0091310D">
        <w:tc>
          <w:tcPr>
            <w:tcW w:w="1413" w:type="dxa"/>
          </w:tcPr>
          <w:p w14:paraId="099633C6" w14:textId="77777777" w:rsidR="0091310D" w:rsidRDefault="0091310D" w:rsidP="004807E6">
            <w:pPr>
              <w:pStyle w:val="CIVISText"/>
              <w:pBdr>
                <w:top w:val="none" w:sz="0" w:space="0" w:color="auto"/>
                <w:left w:val="none" w:sz="0" w:space="0" w:color="auto"/>
                <w:bottom w:val="none" w:sz="0" w:space="0" w:color="auto"/>
                <w:right w:val="none" w:sz="0" w:space="0" w:color="auto"/>
                <w:between w:val="none" w:sz="0" w:space="0" w:color="auto"/>
              </w:pBdr>
              <w:spacing w:before="0"/>
            </w:pPr>
            <w:r>
              <w:t>CIVIS 2</w:t>
            </w:r>
          </w:p>
        </w:tc>
        <w:tc>
          <w:tcPr>
            <w:tcW w:w="7651" w:type="dxa"/>
          </w:tcPr>
          <w:p w14:paraId="624CF158" w14:textId="77777777" w:rsidR="0091310D" w:rsidRDefault="0091310D" w:rsidP="004807E6">
            <w:pPr>
              <w:pStyle w:val="CIVISText"/>
              <w:pBdr>
                <w:top w:val="none" w:sz="0" w:space="0" w:color="auto"/>
                <w:left w:val="none" w:sz="0" w:space="0" w:color="auto"/>
                <w:bottom w:val="none" w:sz="0" w:space="0" w:color="auto"/>
                <w:right w:val="none" w:sz="0" w:space="0" w:color="auto"/>
                <w:between w:val="none" w:sz="0" w:space="0" w:color="auto"/>
              </w:pBdr>
              <w:spacing w:before="0"/>
            </w:pPr>
            <w:r>
              <w:t xml:space="preserve">Erasmus+ project “CIVIS2 </w:t>
            </w:r>
            <w:proofErr w:type="gramStart"/>
            <w:r>
              <w:t>“ from</w:t>
            </w:r>
            <w:proofErr w:type="gramEnd"/>
            <w:r>
              <w:t xml:space="preserve"> 2022 to 2026</w:t>
            </w:r>
          </w:p>
        </w:tc>
      </w:tr>
      <w:tr w:rsidR="0091310D" w14:paraId="5A8B157A" w14:textId="77777777" w:rsidTr="0091310D">
        <w:tc>
          <w:tcPr>
            <w:tcW w:w="1413" w:type="dxa"/>
          </w:tcPr>
          <w:p w14:paraId="1E10A092" w14:textId="77777777" w:rsidR="0091310D" w:rsidRDefault="0091310D" w:rsidP="004807E6">
            <w:pPr>
              <w:pStyle w:val="CIVISText"/>
              <w:pBdr>
                <w:top w:val="none" w:sz="0" w:space="0" w:color="auto"/>
                <w:left w:val="none" w:sz="0" w:space="0" w:color="auto"/>
                <w:bottom w:val="none" w:sz="0" w:space="0" w:color="auto"/>
                <w:right w:val="none" w:sz="0" w:space="0" w:color="auto"/>
                <w:between w:val="none" w:sz="0" w:space="0" w:color="auto"/>
              </w:pBdr>
              <w:spacing w:before="0"/>
            </w:pPr>
            <w:r>
              <w:t>CIVIS 2.1</w:t>
            </w:r>
          </w:p>
        </w:tc>
        <w:tc>
          <w:tcPr>
            <w:tcW w:w="7651" w:type="dxa"/>
          </w:tcPr>
          <w:p w14:paraId="7EECB93B" w14:textId="77777777" w:rsidR="0091310D" w:rsidRDefault="0091310D" w:rsidP="004807E6">
            <w:pPr>
              <w:pStyle w:val="CIVISText"/>
              <w:pBdr>
                <w:top w:val="none" w:sz="0" w:space="0" w:color="auto"/>
                <w:left w:val="none" w:sz="0" w:space="0" w:color="auto"/>
                <w:bottom w:val="none" w:sz="0" w:space="0" w:color="auto"/>
                <w:right w:val="none" w:sz="0" w:space="0" w:color="auto"/>
                <w:between w:val="none" w:sz="0" w:space="0" w:color="auto"/>
              </w:pBdr>
              <w:spacing w:before="0"/>
            </w:pPr>
            <w:r>
              <w:t>Erasmus+ project “CIVIS2.1” in grant agreement preparation, planned for 2026-2028</w:t>
            </w:r>
          </w:p>
        </w:tc>
      </w:tr>
      <w:tr w:rsidR="0091310D" w14:paraId="3E90349A" w14:textId="77777777" w:rsidTr="0091310D">
        <w:tc>
          <w:tcPr>
            <w:tcW w:w="1413" w:type="dxa"/>
          </w:tcPr>
          <w:p w14:paraId="24C3CBB4" w14:textId="77777777" w:rsidR="0091310D" w:rsidRDefault="0091310D" w:rsidP="004807E6">
            <w:pPr>
              <w:pStyle w:val="CIVISText"/>
              <w:pBdr>
                <w:top w:val="none" w:sz="0" w:space="0" w:color="auto"/>
                <w:left w:val="none" w:sz="0" w:space="0" w:color="auto"/>
                <w:bottom w:val="none" w:sz="0" w:space="0" w:color="auto"/>
                <w:right w:val="none" w:sz="0" w:space="0" w:color="auto"/>
                <w:between w:val="none" w:sz="0" w:space="0" w:color="auto"/>
              </w:pBdr>
              <w:spacing w:before="0"/>
            </w:pPr>
            <w:r>
              <w:t>GSC</w:t>
            </w:r>
          </w:p>
        </w:tc>
        <w:tc>
          <w:tcPr>
            <w:tcW w:w="7651" w:type="dxa"/>
          </w:tcPr>
          <w:p w14:paraId="066A7ED4" w14:textId="77777777" w:rsidR="0091310D" w:rsidRDefault="0091310D" w:rsidP="004807E6">
            <w:pPr>
              <w:pStyle w:val="CIVISText"/>
              <w:pBdr>
                <w:top w:val="none" w:sz="0" w:space="0" w:color="auto"/>
                <w:left w:val="none" w:sz="0" w:space="0" w:color="auto"/>
                <w:bottom w:val="none" w:sz="0" w:space="0" w:color="auto"/>
                <w:right w:val="none" w:sz="0" w:space="0" w:color="auto"/>
                <w:between w:val="none" w:sz="0" w:space="0" w:color="auto"/>
              </w:pBdr>
              <w:spacing w:before="0"/>
            </w:pPr>
            <w:r>
              <w:t>Global Student Council</w:t>
            </w:r>
          </w:p>
        </w:tc>
      </w:tr>
      <w:tr w:rsidR="0091310D" w14:paraId="7651894B" w14:textId="77777777" w:rsidTr="0091310D">
        <w:tc>
          <w:tcPr>
            <w:tcW w:w="1413" w:type="dxa"/>
          </w:tcPr>
          <w:p w14:paraId="3D3ECA84" w14:textId="77777777" w:rsidR="0091310D" w:rsidRDefault="0091310D" w:rsidP="004807E6">
            <w:pPr>
              <w:pStyle w:val="CIVISText"/>
              <w:pBdr>
                <w:top w:val="none" w:sz="0" w:space="0" w:color="auto"/>
                <w:left w:val="none" w:sz="0" w:space="0" w:color="auto"/>
                <w:bottom w:val="none" w:sz="0" w:space="0" w:color="auto"/>
                <w:right w:val="none" w:sz="0" w:space="0" w:color="auto"/>
                <w:between w:val="none" w:sz="0" w:space="0" w:color="auto"/>
              </w:pBdr>
              <w:spacing w:before="0"/>
            </w:pPr>
            <w:r>
              <w:t>MC</w:t>
            </w:r>
          </w:p>
        </w:tc>
        <w:tc>
          <w:tcPr>
            <w:tcW w:w="7651" w:type="dxa"/>
          </w:tcPr>
          <w:p w14:paraId="2CEC0A3D" w14:textId="77777777" w:rsidR="0091310D" w:rsidRDefault="0091310D" w:rsidP="004807E6">
            <w:pPr>
              <w:pStyle w:val="CIVISText"/>
              <w:pBdr>
                <w:top w:val="none" w:sz="0" w:space="0" w:color="auto"/>
                <w:left w:val="none" w:sz="0" w:space="0" w:color="auto"/>
                <w:bottom w:val="none" w:sz="0" w:space="0" w:color="auto"/>
                <w:right w:val="none" w:sz="0" w:space="0" w:color="auto"/>
                <w:between w:val="none" w:sz="0" w:space="0" w:color="auto"/>
              </w:pBdr>
              <w:spacing w:before="0"/>
            </w:pPr>
            <w:r>
              <w:t>Management Committee</w:t>
            </w:r>
          </w:p>
        </w:tc>
      </w:tr>
      <w:tr w:rsidR="00386B58" w14:paraId="17BF8279" w14:textId="77777777" w:rsidTr="0091310D">
        <w:tc>
          <w:tcPr>
            <w:tcW w:w="1413" w:type="dxa"/>
          </w:tcPr>
          <w:p w14:paraId="53C83C3D" w14:textId="134DD892" w:rsidR="00386B58" w:rsidRDefault="00386B58" w:rsidP="004807E6">
            <w:pPr>
              <w:pStyle w:val="CIVISText"/>
              <w:pBdr>
                <w:top w:val="none" w:sz="0" w:space="0" w:color="auto"/>
                <w:left w:val="none" w:sz="0" w:space="0" w:color="auto"/>
                <w:bottom w:val="none" w:sz="0" w:space="0" w:color="auto"/>
                <w:right w:val="none" w:sz="0" w:space="0" w:color="auto"/>
                <w:between w:val="none" w:sz="0" w:space="0" w:color="auto"/>
              </w:pBdr>
              <w:spacing w:before="0"/>
            </w:pPr>
            <w:r>
              <w:t>OL</w:t>
            </w:r>
          </w:p>
        </w:tc>
        <w:tc>
          <w:tcPr>
            <w:tcW w:w="7651" w:type="dxa"/>
          </w:tcPr>
          <w:p w14:paraId="43BBD3F7" w14:textId="1321244C" w:rsidR="00386B58" w:rsidRDefault="00386B58" w:rsidP="004807E6">
            <w:pPr>
              <w:pStyle w:val="CIVISText"/>
              <w:pBdr>
                <w:top w:val="none" w:sz="0" w:space="0" w:color="auto"/>
                <w:left w:val="none" w:sz="0" w:space="0" w:color="auto"/>
                <w:bottom w:val="none" w:sz="0" w:space="0" w:color="auto"/>
                <w:right w:val="none" w:sz="0" w:space="0" w:color="auto"/>
                <w:between w:val="none" w:sz="0" w:space="0" w:color="auto"/>
              </w:pBdr>
              <w:spacing w:before="0"/>
            </w:pPr>
            <w:r>
              <w:t>Open Lab</w:t>
            </w:r>
          </w:p>
        </w:tc>
      </w:tr>
      <w:tr w:rsidR="0091310D" w14:paraId="63754E08" w14:textId="77777777" w:rsidTr="0091310D">
        <w:tc>
          <w:tcPr>
            <w:tcW w:w="1413" w:type="dxa"/>
          </w:tcPr>
          <w:p w14:paraId="310CF8DC" w14:textId="77777777" w:rsidR="0091310D" w:rsidRDefault="0091310D" w:rsidP="004807E6">
            <w:pPr>
              <w:pStyle w:val="CIVISText"/>
              <w:pBdr>
                <w:top w:val="none" w:sz="0" w:space="0" w:color="auto"/>
                <w:left w:val="none" w:sz="0" w:space="0" w:color="auto"/>
                <w:bottom w:val="none" w:sz="0" w:space="0" w:color="auto"/>
                <w:right w:val="none" w:sz="0" w:space="0" w:color="auto"/>
                <w:between w:val="none" w:sz="0" w:space="0" w:color="auto"/>
              </w:pBdr>
              <w:spacing w:before="0"/>
            </w:pPr>
            <w:r>
              <w:t>SC</w:t>
            </w:r>
          </w:p>
        </w:tc>
        <w:tc>
          <w:tcPr>
            <w:tcW w:w="7651" w:type="dxa"/>
          </w:tcPr>
          <w:p w14:paraId="59B3D814" w14:textId="77777777" w:rsidR="0091310D" w:rsidRDefault="0091310D" w:rsidP="004807E6">
            <w:pPr>
              <w:pStyle w:val="CIVISText"/>
              <w:pBdr>
                <w:top w:val="none" w:sz="0" w:space="0" w:color="auto"/>
                <w:left w:val="none" w:sz="0" w:space="0" w:color="auto"/>
                <w:bottom w:val="none" w:sz="0" w:space="0" w:color="auto"/>
                <w:right w:val="none" w:sz="0" w:space="0" w:color="auto"/>
                <w:between w:val="none" w:sz="0" w:space="0" w:color="auto"/>
              </w:pBdr>
              <w:spacing w:before="0"/>
            </w:pPr>
            <w:r>
              <w:t>Steering Committee</w:t>
            </w:r>
          </w:p>
        </w:tc>
      </w:tr>
      <w:tr w:rsidR="0091310D" w14:paraId="04DD10D1" w14:textId="77777777" w:rsidTr="0091310D">
        <w:tc>
          <w:tcPr>
            <w:tcW w:w="1413" w:type="dxa"/>
          </w:tcPr>
          <w:p w14:paraId="263F6FC9" w14:textId="77777777" w:rsidR="0091310D" w:rsidRDefault="0091310D" w:rsidP="004807E6">
            <w:pPr>
              <w:pStyle w:val="CIVISText"/>
              <w:pBdr>
                <w:top w:val="none" w:sz="0" w:space="0" w:color="auto"/>
                <w:left w:val="none" w:sz="0" w:space="0" w:color="auto"/>
                <w:bottom w:val="none" w:sz="0" w:space="0" w:color="auto"/>
                <w:right w:val="none" w:sz="0" w:space="0" w:color="auto"/>
                <w:between w:val="none" w:sz="0" w:space="0" w:color="auto"/>
              </w:pBdr>
              <w:spacing w:before="0"/>
            </w:pPr>
            <w:r>
              <w:t>SG</w:t>
            </w:r>
          </w:p>
        </w:tc>
        <w:tc>
          <w:tcPr>
            <w:tcW w:w="7651" w:type="dxa"/>
          </w:tcPr>
          <w:p w14:paraId="6AB0348E" w14:textId="77777777" w:rsidR="0091310D" w:rsidRDefault="0091310D" w:rsidP="004807E6">
            <w:pPr>
              <w:pStyle w:val="CIVISText"/>
              <w:pBdr>
                <w:top w:val="none" w:sz="0" w:space="0" w:color="auto"/>
                <w:left w:val="none" w:sz="0" w:space="0" w:color="auto"/>
                <w:bottom w:val="none" w:sz="0" w:space="0" w:color="auto"/>
                <w:right w:val="none" w:sz="0" w:space="0" w:color="auto"/>
                <w:between w:val="none" w:sz="0" w:space="0" w:color="auto"/>
              </w:pBdr>
              <w:spacing w:before="0"/>
            </w:pPr>
            <w:r>
              <w:t>Secretary general</w:t>
            </w:r>
          </w:p>
        </w:tc>
      </w:tr>
      <w:tr w:rsidR="0091310D" w14:paraId="24E21D8D" w14:textId="77777777" w:rsidTr="0091310D">
        <w:tc>
          <w:tcPr>
            <w:tcW w:w="1413" w:type="dxa"/>
          </w:tcPr>
          <w:p w14:paraId="2FDAE49D" w14:textId="77777777" w:rsidR="0091310D" w:rsidRDefault="0091310D" w:rsidP="004807E6">
            <w:pPr>
              <w:pStyle w:val="CIVISText"/>
              <w:pBdr>
                <w:top w:val="none" w:sz="0" w:space="0" w:color="auto"/>
                <w:left w:val="none" w:sz="0" w:space="0" w:color="auto"/>
                <w:bottom w:val="none" w:sz="0" w:space="0" w:color="auto"/>
                <w:right w:val="none" w:sz="0" w:space="0" w:color="auto"/>
                <w:between w:val="none" w:sz="0" w:space="0" w:color="auto"/>
              </w:pBdr>
              <w:spacing w:before="0"/>
            </w:pPr>
            <w:r>
              <w:t>WP</w:t>
            </w:r>
          </w:p>
        </w:tc>
        <w:tc>
          <w:tcPr>
            <w:tcW w:w="7651" w:type="dxa"/>
          </w:tcPr>
          <w:p w14:paraId="7B8127D5" w14:textId="77777777" w:rsidR="0091310D" w:rsidRDefault="0091310D" w:rsidP="004807E6">
            <w:pPr>
              <w:pStyle w:val="CIVISText"/>
              <w:pBdr>
                <w:top w:val="none" w:sz="0" w:space="0" w:color="auto"/>
                <w:left w:val="none" w:sz="0" w:space="0" w:color="auto"/>
                <w:bottom w:val="none" w:sz="0" w:space="0" w:color="auto"/>
                <w:right w:val="none" w:sz="0" w:space="0" w:color="auto"/>
                <w:between w:val="none" w:sz="0" w:space="0" w:color="auto"/>
              </w:pBdr>
              <w:spacing w:before="0"/>
            </w:pPr>
            <w:r>
              <w:t>Work Package (of the CIVIS2 project, if not specified differently)</w:t>
            </w:r>
          </w:p>
        </w:tc>
      </w:tr>
      <w:tr w:rsidR="0091310D" w14:paraId="7BC4375D" w14:textId="77777777" w:rsidTr="0091310D">
        <w:tc>
          <w:tcPr>
            <w:tcW w:w="1413" w:type="dxa"/>
          </w:tcPr>
          <w:p w14:paraId="119477C7" w14:textId="77777777" w:rsidR="0091310D" w:rsidRPr="0091310D" w:rsidRDefault="0091310D" w:rsidP="00F67F01">
            <w:pPr>
              <w:pStyle w:val="CIVISText"/>
              <w:pBdr>
                <w:top w:val="none" w:sz="0" w:space="0" w:color="auto"/>
                <w:left w:val="none" w:sz="0" w:space="0" w:color="auto"/>
                <w:bottom w:val="none" w:sz="0" w:space="0" w:color="auto"/>
                <w:right w:val="none" w:sz="0" w:space="0" w:color="auto"/>
                <w:between w:val="none" w:sz="0" w:space="0" w:color="auto"/>
              </w:pBdr>
              <w:spacing w:before="0"/>
              <w:jc w:val="left"/>
              <w:rPr>
                <w:highlight w:val="yellow"/>
              </w:rPr>
            </w:pPr>
            <w:r w:rsidRPr="0091310D">
              <w:rPr>
                <w:highlight w:val="yellow"/>
              </w:rPr>
              <w:t>YOU CAN ADD OR DELETE IF NEEDED</w:t>
            </w:r>
          </w:p>
        </w:tc>
        <w:tc>
          <w:tcPr>
            <w:tcW w:w="7651" w:type="dxa"/>
          </w:tcPr>
          <w:p w14:paraId="07C3C0B3" w14:textId="77777777" w:rsidR="0091310D" w:rsidRPr="0091310D" w:rsidRDefault="0091310D" w:rsidP="004807E6">
            <w:pPr>
              <w:pStyle w:val="CIVISText"/>
              <w:pBdr>
                <w:top w:val="none" w:sz="0" w:space="0" w:color="auto"/>
                <w:left w:val="none" w:sz="0" w:space="0" w:color="auto"/>
                <w:bottom w:val="none" w:sz="0" w:space="0" w:color="auto"/>
                <w:right w:val="none" w:sz="0" w:space="0" w:color="auto"/>
                <w:between w:val="none" w:sz="0" w:space="0" w:color="auto"/>
              </w:pBdr>
              <w:spacing w:before="0"/>
              <w:rPr>
                <w:highlight w:val="yellow"/>
              </w:rPr>
            </w:pPr>
            <w:r w:rsidRPr="0091310D">
              <w:rPr>
                <w:highlight w:val="yellow"/>
              </w:rPr>
              <w:t>YOU CAN ADD OR DELETE IF NEEDED</w:t>
            </w:r>
          </w:p>
        </w:tc>
      </w:tr>
    </w:tbl>
    <w:p w14:paraId="6C8E9E2C" w14:textId="77777777" w:rsidR="004807E6" w:rsidRPr="004807E6" w:rsidRDefault="004807E6" w:rsidP="004807E6">
      <w:pPr>
        <w:pStyle w:val="CIVISText"/>
      </w:pPr>
    </w:p>
    <w:p w14:paraId="216A318F" w14:textId="77777777" w:rsidR="004807E6" w:rsidRDefault="004807E6">
      <w:pPr>
        <w:rPr>
          <w:rFonts w:eastAsia="Raleway" w:cs="Raleway"/>
          <w:b/>
          <w:bCs/>
          <w:caps/>
          <w:color w:val="00516E"/>
          <w:sz w:val="44"/>
          <w:szCs w:val="44"/>
        </w:rPr>
      </w:pPr>
      <w:r>
        <w:br w:type="page"/>
      </w:r>
    </w:p>
    <w:p w14:paraId="5D5CF8FF" w14:textId="01FC086E" w:rsidR="005E456E" w:rsidRDefault="004807E6" w:rsidP="00756775">
      <w:pPr>
        <w:pStyle w:val="Titre1"/>
      </w:pPr>
      <w:bookmarkStart w:id="13" w:name="_Toc235109355"/>
      <w:r>
        <w:lastRenderedPageBreak/>
        <w:t>Executive Summary</w:t>
      </w:r>
      <w:bookmarkEnd w:id="10"/>
      <w:bookmarkEnd w:id="11"/>
      <w:bookmarkEnd w:id="13"/>
    </w:p>
    <w:p w14:paraId="52C9275A" w14:textId="77777777" w:rsidR="00E47952" w:rsidRDefault="00E47952" w:rsidP="00E47952">
      <w:pPr>
        <w:pStyle w:val="CIVISText"/>
      </w:pPr>
      <w:r>
        <w:t>Text text text. (use "CIVIS_Text" style).</w:t>
      </w:r>
    </w:p>
    <w:p w14:paraId="09F783F0" w14:textId="77777777" w:rsidR="005E456E" w:rsidRDefault="005E456E">
      <w:pPr>
        <w:pBdr>
          <w:top w:val="none" w:sz="0" w:space="0" w:color="000000"/>
          <w:left w:val="none" w:sz="0" w:space="0" w:color="000000"/>
          <w:bottom w:val="none" w:sz="0" w:space="0" w:color="000000"/>
          <w:right w:val="none" w:sz="0" w:space="0" w:color="000000"/>
          <w:between w:val="none" w:sz="0" w:space="0" w:color="000000"/>
        </w:pBdr>
        <w:spacing w:before="104"/>
        <w:rPr>
          <w:rFonts w:ascii="Arimo" w:eastAsia="Arimo" w:hAnsi="Arimo" w:cs="Arimo"/>
          <w:color w:val="000000"/>
          <w:sz w:val="20"/>
          <w:szCs w:val="20"/>
        </w:rPr>
      </w:pPr>
    </w:p>
    <w:p w14:paraId="778D324D" w14:textId="77777777" w:rsidR="005E456E" w:rsidRDefault="005E456E">
      <w:pPr>
        <w:pBdr>
          <w:top w:val="none" w:sz="0" w:space="0" w:color="000000"/>
          <w:left w:val="none" w:sz="0" w:space="0" w:color="000000"/>
          <w:bottom w:val="none" w:sz="0" w:space="0" w:color="000000"/>
          <w:right w:val="none" w:sz="0" w:space="0" w:color="000000"/>
          <w:between w:val="none" w:sz="0" w:space="0" w:color="000000"/>
        </w:pBdr>
        <w:spacing w:before="104"/>
        <w:rPr>
          <w:rFonts w:ascii="Arimo" w:eastAsia="Arimo" w:hAnsi="Arimo" w:cs="Arimo"/>
          <w:color w:val="000000"/>
          <w:sz w:val="20"/>
          <w:szCs w:val="20"/>
        </w:rPr>
        <w:sectPr w:rsidR="005E456E" w:rsidSect="002F78AF">
          <w:headerReference w:type="default" r:id="rId18"/>
          <w:pgSz w:w="11910" w:h="16840"/>
          <w:pgMar w:top="2268" w:right="1418" w:bottom="1134" w:left="1418" w:header="1134" w:footer="709" w:gutter="0"/>
          <w:cols w:space="1701"/>
        </w:sectPr>
      </w:pPr>
    </w:p>
    <w:p w14:paraId="7ECFA2F0" w14:textId="77777777" w:rsidR="005E456E" w:rsidRDefault="00000000" w:rsidP="0055719A">
      <w:pPr>
        <w:pStyle w:val="CIVISPartnumber"/>
      </w:pPr>
      <w:bookmarkStart w:id="14" w:name="_Toc233295958"/>
      <w:r>
        <w:lastRenderedPageBreak/>
        <mc:AlternateContent>
          <mc:Choice Requires="wpg">
            <w:drawing>
              <wp:anchor distT="0" distB="0" distL="0" distR="0" simplePos="0" relativeHeight="251658251" behindDoc="0" locked="0" layoutInCell="1" allowOverlap="1" wp14:anchorId="796B6F68" wp14:editId="299DD222">
                <wp:simplePos x="0" y="0"/>
                <wp:positionH relativeFrom="column">
                  <wp:posOffset>-130042</wp:posOffset>
                </wp:positionH>
                <wp:positionV relativeFrom="paragraph">
                  <wp:posOffset>-899795</wp:posOffset>
                </wp:positionV>
                <wp:extent cx="6004800" cy="3816000"/>
                <wp:effectExtent l="0" t="0" r="0" b="0"/>
                <wp:wrapTopAndBottom/>
                <wp:docPr id="22" name="Gruppieren 9"/>
                <wp:cNvGraphicFramePr/>
                <a:graphic xmlns:a="http://schemas.openxmlformats.org/drawingml/2006/main">
                  <a:graphicData uri="http://schemas.microsoft.com/office/word/2010/wordprocessingGroup">
                    <wpg:wgp>
                      <wpg:cNvGrpSpPr/>
                      <wpg:grpSpPr bwMode="auto">
                        <a:xfrm>
                          <a:off x="0" y="0"/>
                          <a:ext cx="6004800" cy="3816000"/>
                          <a:chOff x="2343073" y="1871824"/>
                          <a:chExt cx="6005849" cy="3816349"/>
                        </a:xfrm>
                      </wpg:grpSpPr>
                      <wpg:grpSp>
                        <wpg:cNvPr id="112178850" name="Group 112178850"/>
                        <wpg:cNvGrpSpPr/>
                        <wpg:grpSpPr bwMode="auto">
                          <a:xfrm>
                            <a:off x="2343084" y="1871824"/>
                            <a:ext cx="6005829" cy="3816349"/>
                            <a:chOff x="2343073" y="1871824"/>
                            <a:chExt cx="6005849" cy="3816349"/>
                          </a:xfrm>
                        </wpg:grpSpPr>
                        <wps:wsp>
                          <wps:cNvPr id="31" name="Rechteck 31"/>
                          <wps:cNvSpPr/>
                          <wps:spPr bwMode="auto">
                            <a:xfrm>
                              <a:off x="2343073" y="1871824"/>
                              <a:ext cx="6005849" cy="3816349"/>
                            </a:xfrm>
                            <a:prstGeom prst="rect">
                              <a:avLst/>
                            </a:prstGeom>
                            <a:noFill/>
                            <a:ln>
                              <a:noFill/>
                            </a:ln>
                          </wps:spPr>
                          <wps:txbx>
                            <w:txbxContent>
                              <w:p w14:paraId="4754C1A9" w14:textId="77777777" w:rsidR="005E456E" w:rsidRDefault="005E456E"/>
                            </w:txbxContent>
                          </wps:txbx>
                          <wps:bodyPr spcFirstLastPara="1" wrap="square" lIns="91423" tIns="91423" rIns="91423" bIns="91423" anchor="ctr" anchorCtr="0">
                            <a:noAutofit/>
                          </wps:bodyPr>
                        </wps:wsp>
                        <wpg:grpSp>
                          <wpg:cNvPr id="1353450712" name="Group 1353450712"/>
                          <wpg:cNvGrpSpPr/>
                          <wpg:grpSpPr bwMode="auto">
                            <a:xfrm>
                              <a:off x="2343084" y="1871824"/>
                              <a:ext cx="6005824" cy="3816349"/>
                              <a:chOff x="0" y="0"/>
                              <a:chExt cx="6005824" cy="3816349"/>
                            </a:xfrm>
                          </wpg:grpSpPr>
                          <wps:wsp>
                            <wps:cNvPr id="33" name="Rechteck 33"/>
                            <wps:cNvSpPr/>
                            <wps:spPr bwMode="auto">
                              <a:xfrm>
                                <a:off x="0" y="0"/>
                                <a:ext cx="6005824" cy="3816349"/>
                              </a:xfrm>
                              <a:prstGeom prst="rect">
                                <a:avLst/>
                              </a:prstGeom>
                              <a:noFill/>
                              <a:ln>
                                <a:noFill/>
                              </a:ln>
                            </wps:spPr>
                            <wps:txbx>
                              <w:txbxContent>
                                <w:p w14:paraId="3648CA5B" w14:textId="77777777" w:rsidR="005E456E" w:rsidRDefault="005E456E"/>
                              </w:txbxContent>
                            </wps:txbx>
                            <wps:bodyPr spcFirstLastPara="1" wrap="square" lIns="91423" tIns="91423" rIns="91423" bIns="91423" anchor="ctr" anchorCtr="0">
                              <a:noAutofit/>
                            </wps:bodyPr>
                          </wps:wsp>
                          <pic:pic xmlns:pic="http://schemas.openxmlformats.org/drawingml/2006/picture">
                            <pic:nvPicPr>
                              <pic:cNvPr id="34" name="Shape 21"/>
                              <pic:cNvPicPr/>
                            </pic:nvPicPr>
                            <pic:blipFill rotWithShape="1">
                              <a:blip r:embed="rId19">
                                <a:alphaModFix/>
                              </a:blip>
                              <a:stretch/>
                            </pic:blipFill>
                            <pic:spPr bwMode="auto">
                              <a:xfrm>
                                <a:off x="0" y="0"/>
                                <a:ext cx="5154075" cy="2548114"/>
                              </a:xfrm>
                              <a:prstGeom prst="rect">
                                <a:avLst/>
                              </a:prstGeom>
                              <a:noFill/>
                              <a:ln>
                                <a:noFill/>
                              </a:ln>
                            </pic:spPr>
                          </pic:pic>
                          <pic:pic xmlns:pic="http://schemas.openxmlformats.org/drawingml/2006/picture">
                            <pic:nvPicPr>
                              <pic:cNvPr id="35" name="Shape 22"/>
                              <pic:cNvPicPr/>
                            </pic:nvPicPr>
                            <pic:blipFill rotWithShape="1">
                              <a:blip r:embed="rId20">
                                <a:alphaModFix/>
                              </a:blip>
                              <a:stretch/>
                            </pic:blipFill>
                            <pic:spPr bwMode="auto">
                              <a:xfrm>
                                <a:off x="5149049" y="11"/>
                                <a:ext cx="856588" cy="3815993"/>
                              </a:xfrm>
                              <a:prstGeom prst="rect">
                                <a:avLst/>
                              </a:prstGeom>
                              <a:noFill/>
                              <a:ln>
                                <a:noFill/>
                              </a:ln>
                            </pic:spPr>
                          </pic:pic>
                          <pic:pic xmlns:pic="http://schemas.openxmlformats.org/drawingml/2006/picture">
                            <pic:nvPicPr>
                              <pic:cNvPr id="36" name="Shape 23"/>
                              <pic:cNvPicPr/>
                            </pic:nvPicPr>
                            <pic:blipFill rotWithShape="1">
                              <a:blip r:embed="rId21">
                                <a:alphaModFix/>
                              </a:blip>
                              <a:stretch/>
                            </pic:blipFill>
                            <pic:spPr bwMode="auto">
                              <a:xfrm>
                                <a:off x="0" y="2543097"/>
                                <a:ext cx="5154075" cy="1272907"/>
                              </a:xfrm>
                              <a:prstGeom prst="rect">
                                <a:avLst/>
                              </a:prstGeom>
                              <a:noFill/>
                              <a:ln>
                                <a:noFill/>
                              </a:ln>
                            </pic:spPr>
                          </pic:pic>
                        </wpg:grpSp>
                      </wpg:grpSp>
                    </wpg:wgp>
                  </a:graphicData>
                </a:graphic>
                <wp14:sizeRelH relativeFrom="margin">
                  <wp14:pctWidth>0</wp14:pctWidth>
                </wp14:sizeRelH>
                <wp14:sizeRelV relativeFrom="margin">
                  <wp14:pctHeight>0</wp14:pctHeight>
                </wp14:sizeRelV>
              </wp:anchor>
            </w:drawing>
          </mc:Choice>
          <mc:Fallback>
            <w:pict>
              <v:group w14:anchorId="796B6F68" id="Gruppieren 9" o:spid="_x0000_s1060" style="position:absolute;left:0;text-align:left;margin-left:-10.25pt;margin-top:-70.85pt;width:472.8pt;height:300.45pt;z-index:251658251;mso-wrap-distance-left:0;mso-wrap-distance-right:0;mso-width-relative:margin;mso-height-relative:margin" coordorigin="23430,18718" coordsize="60058,381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">
                <v:group id="Group 112178850" o:spid="_x0000_s1061" style="position:absolute;left:23430;top:18718;width:60059;height:38163" coordorigin="23430,18718" coordsize="60058,38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">
                  <v:rect id="Rechteck 31" o:spid="_x0000_s1062" style="position:absolute;left:23430;top:18718;width:60059;height:381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" filled="f" stroked="f">
                    <v:textbox inset="2.53953mm,2.53953mm,2.53953mm,2.53953mm">
                      <w:txbxContent>
                        <w:p w14:paraId="4754C1A9" w14:textId="77777777" w:rsidR="005E456E" w:rsidRDefault="005E456E"/>
                      </w:txbxContent>
                    </v:textbox>
                  </v:rect>
                  <v:group id="Group 1353450712" o:spid="_x0000_s1063" style="position:absolute;left:23430;top:18718;width:60059;height:38163" coordsize="60058,38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">
                    <v:rect id="Rechteck 33" o:spid="_x0000_s1064" style="position:absolute;width:60058;height:381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" filled="f" stroked="f">
                      <v:textbox inset="2.53953mm,2.53953mm,2.53953mm,2.53953mm">
                        <w:txbxContent>
                          <w:p w14:paraId="3648CA5B" w14:textId="77777777" w:rsidR="005E456E" w:rsidRDefault="005E456E"/>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21" o:spid="_x0000_s1065" type="#_x0000_t75" style="position:absolute;width:51540;height:25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">
                      <v:imagedata r:id="rId22" o:title=""/>
                    </v:shape>
                    <v:shape id="Shape 22" o:spid="_x0000_s1066" type="#_x0000_t75" style="position:absolute;left:51490;width:8566;height:38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">
                      <v:imagedata r:id="rId23" o:title=""/>
                    </v:shape>
                    <v:shape id="Shape 23" o:spid="_x0000_s1067" type="#_x0000_t75" style="position:absolute;top:25430;width:51540;height:12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">
                      <v:imagedata r:id="rId24" o:title=""/>
                    </v:shape>
                  </v:group>
                </v:group>
                <w10:wrap type="topAndBottom"/>
              </v:group>
            </w:pict>
          </mc:Fallback>
        </mc:AlternateContent>
      </w:r>
      <w:r>
        <w:t>1</w:t>
      </w:r>
      <w:bookmarkEnd w:id="14"/>
    </w:p>
    <w:p w14:paraId="7EAAD1D6" w14:textId="77777777" w:rsidR="005E456E" w:rsidRDefault="005E456E">
      <w:pPr>
        <w:pBdr>
          <w:top w:val="none" w:sz="0" w:space="0" w:color="000000"/>
          <w:left w:val="none" w:sz="0" w:space="0" w:color="000000"/>
          <w:bottom w:val="none" w:sz="0" w:space="0" w:color="000000"/>
          <w:right w:val="none" w:sz="0" w:space="0" w:color="000000"/>
          <w:between w:val="none" w:sz="0" w:space="0" w:color="000000"/>
        </w:pBdr>
        <w:rPr>
          <w:rFonts w:ascii="Raleway Light" w:eastAsia="Raleway Light" w:hAnsi="Raleway Light" w:cs="Raleway Light"/>
          <w:color w:val="000000"/>
          <w:sz w:val="20"/>
          <w:szCs w:val="20"/>
        </w:rPr>
      </w:pPr>
    </w:p>
    <w:p w14:paraId="7A40FA4C" w14:textId="77777777" w:rsidR="005E456E" w:rsidRDefault="005E456E">
      <w:pPr>
        <w:pBdr>
          <w:top w:val="none" w:sz="0" w:space="0" w:color="000000"/>
          <w:left w:val="none" w:sz="0" w:space="0" w:color="000000"/>
          <w:bottom w:val="none" w:sz="0" w:space="0" w:color="000000"/>
          <w:right w:val="none" w:sz="0" w:space="0" w:color="000000"/>
          <w:between w:val="none" w:sz="0" w:space="0" w:color="000000"/>
        </w:pBdr>
        <w:rPr>
          <w:rFonts w:ascii="Raleway Light" w:eastAsia="Raleway Light" w:hAnsi="Raleway Light" w:cs="Raleway Light"/>
          <w:color w:val="000000"/>
          <w:sz w:val="20"/>
          <w:szCs w:val="20"/>
        </w:rPr>
      </w:pPr>
    </w:p>
    <w:p w14:paraId="29CF23AE" w14:textId="77777777" w:rsidR="005E456E" w:rsidRDefault="005E456E">
      <w:pPr>
        <w:pBdr>
          <w:top w:val="none" w:sz="0" w:space="0" w:color="000000"/>
          <w:left w:val="none" w:sz="0" w:space="0" w:color="000000"/>
          <w:bottom w:val="none" w:sz="0" w:space="0" w:color="000000"/>
          <w:right w:val="none" w:sz="0" w:space="0" w:color="000000"/>
          <w:between w:val="none" w:sz="0" w:space="0" w:color="000000"/>
        </w:pBdr>
        <w:spacing w:before="85"/>
        <w:rPr>
          <w:rFonts w:ascii="Raleway Light" w:eastAsia="Raleway Light" w:hAnsi="Raleway Light" w:cs="Raleway Light"/>
          <w:color w:val="000000"/>
          <w:sz w:val="20"/>
          <w:szCs w:val="20"/>
        </w:rPr>
      </w:pPr>
    </w:p>
    <w:p w14:paraId="0A989D9C" w14:textId="77777777" w:rsidR="005E456E" w:rsidRDefault="00000000" w:rsidP="00756775">
      <w:pPr>
        <w:pStyle w:val="Titre1"/>
      </w:pPr>
      <w:bookmarkStart w:id="15" w:name="_Toc233295959"/>
      <w:bookmarkStart w:id="16" w:name="_Toc233617843"/>
      <w:bookmarkStart w:id="17" w:name="_Toc235109356"/>
      <w:r w:rsidRPr="00C36364">
        <w:t>INTRODUCTION</w:t>
      </w:r>
      <w:bookmarkEnd w:id="15"/>
      <w:r w:rsidR="00220062">
        <w:t xml:space="preserve"> (use "HEADING </w:t>
      </w:r>
      <w:r w:rsidR="0055719A">
        <w:t>1</w:t>
      </w:r>
      <w:r w:rsidR="00220062">
        <w:t>")</w:t>
      </w:r>
      <w:bookmarkEnd w:id="16"/>
      <w:bookmarkEnd w:id="17"/>
    </w:p>
    <w:p w14:paraId="1BE32385" w14:textId="77777777" w:rsidR="005E456E" w:rsidRDefault="00220062" w:rsidP="00756775">
      <w:pPr>
        <w:pStyle w:val="CIVISPartsubtitle"/>
      </w:pPr>
      <w:r>
        <w:t xml:space="preserve">Subtitle (if </w:t>
      </w:r>
      <w:r w:rsidRPr="00C36364">
        <w:t>needed</w:t>
      </w:r>
      <w:r>
        <w:t>)</w:t>
      </w:r>
      <w:r w:rsidR="0055719A">
        <w:t xml:space="preserve"> - (Use "CIVIS_</w:t>
      </w:r>
      <w:r w:rsidR="00991D1D">
        <w:t>Part_s</w:t>
      </w:r>
      <w:r w:rsidR="0055719A">
        <w:t>ubtitle" style)</w:t>
      </w:r>
    </w:p>
    <w:p w14:paraId="73D6617B" w14:textId="77777777" w:rsidR="005E456E" w:rsidRDefault="005E456E" w:rsidP="00241F2B">
      <w:pPr>
        <w:pStyle w:val="CIVISText"/>
      </w:pPr>
    </w:p>
    <w:p w14:paraId="0266A66C" w14:textId="77777777" w:rsidR="005E456E" w:rsidRDefault="005E456E" w:rsidP="00241F2B">
      <w:pPr>
        <w:pStyle w:val="CIVISText"/>
        <w:sectPr w:rsidR="005E456E" w:rsidSect="002F78AF">
          <w:headerReference w:type="default" r:id="rId25"/>
          <w:pgSz w:w="11910" w:h="16840"/>
          <w:pgMar w:top="2268" w:right="1418" w:bottom="1134" w:left="1418" w:header="1134" w:footer="709" w:gutter="0"/>
          <w:cols w:space="1701"/>
        </w:sectPr>
      </w:pPr>
    </w:p>
    <w:p w14:paraId="370B1EBA" w14:textId="77777777" w:rsidR="005E456E" w:rsidRDefault="00220062" w:rsidP="00756775">
      <w:pPr>
        <w:pStyle w:val="Titre2"/>
      </w:pPr>
      <w:bookmarkStart w:id="18" w:name="_Toc233617844"/>
      <w:bookmarkStart w:id="19" w:name="_Toc235109357"/>
      <w:r>
        <w:lastRenderedPageBreak/>
        <w:t xml:space="preserve">Title (use "Heading </w:t>
      </w:r>
      <w:r w:rsidR="00991D1D">
        <w:t>2</w:t>
      </w:r>
      <w:r>
        <w:t>" style)</w:t>
      </w:r>
      <w:bookmarkEnd w:id="18"/>
      <w:bookmarkEnd w:id="19"/>
    </w:p>
    <w:p w14:paraId="40A6A6D4" w14:textId="77777777" w:rsidR="00E47952" w:rsidRDefault="00E47952" w:rsidP="00E47952">
      <w:pPr>
        <w:pStyle w:val="CIVISText"/>
      </w:pPr>
      <w:r>
        <w:t>Text text text. (use "CIVIS_Text" style).</w:t>
      </w:r>
    </w:p>
    <w:p w14:paraId="545AFB04" w14:textId="77777777" w:rsidR="00220062" w:rsidRDefault="00220062" w:rsidP="00756775">
      <w:pPr>
        <w:pStyle w:val="Titre2"/>
      </w:pPr>
      <w:bookmarkStart w:id="20" w:name="_Toc233617845"/>
      <w:bookmarkStart w:id="21" w:name="_Toc235109358"/>
      <w:r>
        <w:t>Title</w:t>
      </w:r>
      <w:bookmarkEnd w:id="20"/>
      <w:bookmarkEnd w:id="21"/>
    </w:p>
    <w:p w14:paraId="415CA6CA" w14:textId="77777777" w:rsidR="00220062" w:rsidRDefault="00220062" w:rsidP="00220062">
      <w:pPr>
        <w:pStyle w:val="CIVISText"/>
      </w:pPr>
      <w:r>
        <w:t xml:space="preserve">Text text text. </w:t>
      </w:r>
    </w:p>
    <w:p w14:paraId="1A776129" w14:textId="77777777" w:rsidR="00220062" w:rsidRDefault="00220062" w:rsidP="00756775">
      <w:pPr>
        <w:pStyle w:val="Titre2"/>
      </w:pPr>
      <w:bookmarkStart w:id="22" w:name="_Toc233617846"/>
      <w:bookmarkStart w:id="23" w:name="_Toc235109359"/>
      <w:r>
        <w:t>Title</w:t>
      </w:r>
      <w:bookmarkEnd w:id="22"/>
      <w:bookmarkEnd w:id="23"/>
    </w:p>
    <w:p w14:paraId="70D72A33" w14:textId="77777777" w:rsidR="00220062" w:rsidRDefault="00220062" w:rsidP="00220062">
      <w:pPr>
        <w:pStyle w:val="CIVISText"/>
      </w:pPr>
      <w:r>
        <w:t xml:space="preserve">Text text text. </w:t>
      </w:r>
    </w:p>
    <w:p w14:paraId="097ACB3C" w14:textId="77777777" w:rsidR="005E456E" w:rsidRDefault="00220062" w:rsidP="00241F2B">
      <w:pPr>
        <w:pStyle w:val="CIVISText"/>
      </w:pPr>
      <w:r>
        <w:t>Bulleted list (use "CIVIS_List_Bullet" style):</w:t>
      </w:r>
    </w:p>
    <w:p w14:paraId="46D37511" w14:textId="77777777" w:rsidR="005E456E" w:rsidRDefault="00220062" w:rsidP="00220062">
      <w:pPr>
        <w:pStyle w:val="CIVISList-Bullet"/>
      </w:pPr>
      <w:r w:rsidRPr="00220062">
        <w:t>AAAA</w:t>
      </w:r>
    </w:p>
    <w:p w14:paraId="393EF6D3" w14:textId="77777777" w:rsidR="005E456E" w:rsidRDefault="00220062" w:rsidP="00220062">
      <w:pPr>
        <w:pStyle w:val="CIVISList-Bullet"/>
      </w:pPr>
      <w:r>
        <w:t>BBB</w:t>
      </w:r>
    </w:p>
    <w:p w14:paraId="3F8FDAD6" w14:textId="77777777" w:rsidR="005E456E" w:rsidRDefault="00220062" w:rsidP="00220062">
      <w:pPr>
        <w:pStyle w:val="CIVISList-Bullet"/>
      </w:pPr>
      <w:r>
        <w:t>CCCC CCC</w:t>
      </w:r>
    </w:p>
    <w:p w14:paraId="0CCB29F3" w14:textId="77777777" w:rsidR="00220062" w:rsidRDefault="00220062" w:rsidP="00220062">
      <w:pPr>
        <w:pStyle w:val="CIVISText"/>
      </w:pPr>
      <w:r>
        <w:t xml:space="preserve">Text text text. </w:t>
      </w:r>
    </w:p>
    <w:p w14:paraId="6914F976" w14:textId="77777777" w:rsidR="005E456E" w:rsidRPr="00571950" w:rsidRDefault="00220062" w:rsidP="00756775">
      <w:pPr>
        <w:pStyle w:val="Titre3"/>
      </w:pPr>
      <w:r>
        <w:t>Sub-</w:t>
      </w:r>
      <w:r w:rsidRPr="00991D1D">
        <w:t>title</w:t>
      </w:r>
      <w:r>
        <w:t xml:space="preserve"> (use "Heading </w:t>
      </w:r>
      <w:r w:rsidR="00991D1D">
        <w:t>3</w:t>
      </w:r>
      <w:r>
        <w:t>" style)</w:t>
      </w:r>
    </w:p>
    <w:p w14:paraId="64B307D2" w14:textId="77777777" w:rsidR="00220062" w:rsidRDefault="00220062" w:rsidP="00220062">
      <w:pPr>
        <w:pStyle w:val="CIVISText"/>
      </w:pPr>
      <w:r>
        <w:t xml:space="preserve">Text text text. </w:t>
      </w:r>
    </w:p>
    <w:p w14:paraId="433FE8F8" w14:textId="77777777" w:rsidR="00220062" w:rsidRPr="00571950" w:rsidRDefault="00220062" w:rsidP="00756775">
      <w:pPr>
        <w:pStyle w:val="Titre3"/>
      </w:pPr>
      <w:r>
        <w:t>Sub-</w:t>
      </w:r>
      <w:r w:rsidRPr="00220062">
        <w:t>title</w:t>
      </w:r>
    </w:p>
    <w:p w14:paraId="05D9383B" w14:textId="77777777" w:rsidR="00220062" w:rsidRDefault="00220062" w:rsidP="00220062">
      <w:pPr>
        <w:pStyle w:val="CIVISText"/>
      </w:pPr>
      <w:r>
        <w:t xml:space="preserve">Text text text. </w:t>
      </w:r>
    </w:p>
    <w:p w14:paraId="794EE381" w14:textId="77777777" w:rsidR="005E456E" w:rsidRDefault="005E456E">
      <w:pPr>
        <w:jc w:val="both"/>
        <w:rPr>
          <w:rFonts w:cs="Raanana"/>
          <w:sz w:val="18"/>
          <w:szCs w:val="18"/>
        </w:rPr>
      </w:pPr>
    </w:p>
    <w:p w14:paraId="627AD548" w14:textId="77777777" w:rsidR="005E456E" w:rsidRDefault="005E456E">
      <w:pPr>
        <w:jc w:val="both"/>
        <w:rPr>
          <w:rFonts w:eastAsia="Raleway" w:cs="Raleway"/>
          <w:color w:val="414042"/>
          <w:sz w:val="18"/>
          <w:szCs w:val="18"/>
        </w:rPr>
      </w:pPr>
    </w:p>
    <w:p w14:paraId="1D550A18" w14:textId="77777777" w:rsidR="005E456E" w:rsidRDefault="005E456E">
      <w:pPr>
        <w:pBdr>
          <w:top w:val="none" w:sz="0" w:space="0" w:color="000000"/>
          <w:left w:val="none" w:sz="0" w:space="0" w:color="000000"/>
          <w:bottom w:val="none" w:sz="0" w:space="0" w:color="000000"/>
          <w:right w:val="none" w:sz="0" w:space="0" w:color="000000"/>
          <w:between w:val="none" w:sz="0" w:space="0" w:color="000000"/>
        </w:pBdr>
        <w:spacing w:before="104"/>
        <w:rPr>
          <w:rFonts w:ascii="Arimo" w:eastAsia="Arimo" w:hAnsi="Arimo" w:cs="Arimo"/>
          <w:color w:val="000000"/>
          <w:sz w:val="20"/>
          <w:szCs w:val="20"/>
        </w:rPr>
      </w:pPr>
    </w:p>
    <w:p w14:paraId="6270F383" w14:textId="77777777" w:rsidR="005E456E" w:rsidRDefault="005E456E">
      <w:pPr>
        <w:pBdr>
          <w:top w:val="none" w:sz="0" w:space="0" w:color="000000"/>
          <w:left w:val="none" w:sz="0" w:space="0" w:color="000000"/>
          <w:bottom w:val="none" w:sz="0" w:space="0" w:color="000000"/>
          <w:right w:val="none" w:sz="0" w:space="0" w:color="000000"/>
          <w:between w:val="none" w:sz="0" w:space="0" w:color="000000"/>
        </w:pBdr>
        <w:spacing w:before="104"/>
        <w:rPr>
          <w:rFonts w:ascii="Arimo" w:eastAsia="Arimo" w:hAnsi="Arimo" w:cs="Arimo"/>
          <w:color w:val="000000"/>
          <w:sz w:val="20"/>
          <w:szCs w:val="20"/>
        </w:rPr>
        <w:sectPr w:rsidR="005E456E" w:rsidSect="002F78AF">
          <w:headerReference w:type="default" r:id="rId26"/>
          <w:pgSz w:w="11910" w:h="16840"/>
          <w:pgMar w:top="2268" w:right="1418" w:bottom="1134" w:left="1418" w:header="1134" w:footer="709" w:gutter="0"/>
          <w:cols w:space="1701"/>
        </w:sectPr>
      </w:pPr>
    </w:p>
    <w:p w14:paraId="2920C018" w14:textId="6E8FBEE6" w:rsidR="00F67F01" w:rsidRDefault="00F67F01" w:rsidP="00F67F01">
      <w:pPr>
        <w:pStyle w:val="CIVISPartnumber"/>
      </w:pPr>
      <w:r>
        <w:lastRenderedPageBreak/>
        <mc:AlternateContent>
          <mc:Choice Requires="wpg">
            <w:drawing>
              <wp:anchor distT="0" distB="0" distL="0" distR="0" simplePos="0" relativeHeight="251684879" behindDoc="0" locked="0" layoutInCell="1" allowOverlap="1" wp14:anchorId="68761A5B" wp14:editId="15DDF365">
                <wp:simplePos x="0" y="0"/>
                <wp:positionH relativeFrom="column">
                  <wp:posOffset>-130042</wp:posOffset>
                </wp:positionH>
                <wp:positionV relativeFrom="paragraph">
                  <wp:posOffset>-899795</wp:posOffset>
                </wp:positionV>
                <wp:extent cx="6004800" cy="3816000"/>
                <wp:effectExtent l="0" t="0" r="0" b="0"/>
                <wp:wrapTopAndBottom/>
                <wp:docPr id="1927559866" name="Gruppieren 9"/>
                <wp:cNvGraphicFramePr/>
                <a:graphic xmlns:a="http://schemas.openxmlformats.org/drawingml/2006/main">
                  <a:graphicData uri="http://schemas.microsoft.com/office/word/2010/wordprocessingGroup">
                    <wpg:wgp>
                      <wpg:cNvGrpSpPr/>
                      <wpg:grpSpPr bwMode="auto">
                        <a:xfrm>
                          <a:off x="0" y="0"/>
                          <a:ext cx="6004800" cy="3816000"/>
                          <a:chOff x="2343073" y="1871824"/>
                          <a:chExt cx="6005849" cy="3816349"/>
                        </a:xfrm>
                      </wpg:grpSpPr>
                      <wpg:grpSp>
                        <wpg:cNvPr id="73940236" name="Group 112178850"/>
                        <wpg:cNvGrpSpPr/>
                        <wpg:grpSpPr bwMode="auto">
                          <a:xfrm>
                            <a:off x="2343084" y="1871824"/>
                            <a:ext cx="6005829" cy="3816349"/>
                            <a:chOff x="2343073" y="1871824"/>
                            <a:chExt cx="6005849" cy="3816349"/>
                          </a:xfrm>
                        </wpg:grpSpPr>
                        <wps:wsp>
                          <wps:cNvPr id="509191876" name="Rechteck 31"/>
                          <wps:cNvSpPr/>
                          <wps:spPr bwMode="auto">
                            <a:xfrm>
                              <a:off x="2343073" y="1871824"/>
                              <a:ext cx="6005849" cy="3816349"/>
                            </a:xfrm>
                            <a:prstGeom prst="rect">
                              <a:avLst/>
                            </a:prstGeom>
                            <a:noFill/>
                            <a:ln>
                              <a:noFill/>
                            </a:ln>
                          </wps:spPr>
                          <wps:txbx>
                            <w:txbxContent>
                              <w:p w14:paraId="0F22CF51" w14:textId="77777777" w:rsidR="00F67F01" w:rsidRDefault="00F67F01" w:rsidP="00F67F01"/>
                            </w:txbxContent>
                          </wps:txbx>
                          <wps:bodyPr spcFirstLastPara="1" wrap="square" lIns="91423" tIns="91423" rIns="91423" bIns="91423" anchor="ctr" anchorCtr="0">
                            <a:noAutofit/>
                          </wps:bodyPr>
                        </wps:wsp>
                        <wpg:grpSp>
                          <wpg:cNvPr id="1050757820" name="Group 1353450712"/>
                          <wpg:cNvGrpSpPr/>
                          <wpg:grpSpPr bwMode="auto">
                            <a:xfrm>
                              <a:off x="2343084" y="1871824"/>
                              <a:ext cx="6005824" cy="3816349"/>
                              <a:chOff x="0" y="0"/>
                              <a:chExt cx="6005824" cy="3816349"/>
                            </a:xfrm>
                          </wpg:grpSpPr>
                          <wps:wsp>
                            <wps:cNvPr id="1105764596" name="Rechteck 33"/>
                            <wps:cNvSpPr/>
                            <wps:spPr bwMode="auto">
                              <a:xfrm>
                                <a:off x="0" y="0"/>
                                <a:ext cx="6005824" cy="3816349"/>
                              </a:xfrm>
                              <a:prstGeom prst="rect">
                                <a:avLst/>
                              </a:prstGeom>
                              <a:noFill/>
                              <a:ln>
                                <a:noFill/>
                              </a:ln>
                            </wps:spPr>
                            <wps:txbx>
                              <w:txbxContent>
                                <w:p w14:paraId="457809E7" w14:textId="77777777" w:rsidR="00F67F01" w:rsidRDefault="00F67F01" w:rsidP="00F67F01"/>
                              </w:txbxContent>
                            </wps:txbx>
                            <wps:bodyPr spcFirstLastPara="1" wrap="square" lIns="91423" tIns="91423" rIns="91423" bIns="91423" anchor="ctr" anchorCtr="0">
                              <a:noAutofit/>
                            </wps:bodyPr>
                          </wps:wsp>
                          <pic:pic xmlns:pic="http://schemas.openxmlformats.org/drawingml/2006/picture">
                            <pic:nvPicPr>
                              <pic:cNvPr id="828267119" name="Shape 21"/>
                              <pic:cNvPicPr/>
                            </pic:nvPicPr>
                            <pic:blipFill rotWithShape="1">
                              <a:blip r:embed="rId19">
                                <a:alphaModFix/>
                              </a:blip>
                              <a:stretch/>
                            </pic:blipFill>
                            <pic:spPr bwMode="auto">
                              <a:xfrm>
                                <a:off x="0" y="0"/>
                                <a:ext cx="5154075" cy="2548114"/>
                              </a:xfrm>
                              <a:prstGeom prst="rect">
                                <a:avLst/>
                              </a:prstGeom>
                              <a:noFill/>
                              <a:ln>
                                <a:noFill/>
                              </a:ln>
                            </pic:spPr>
                          </pic:pic>
                          <pic:pic xmlns:pic="http://schemas.openxmlformats.org/drawingml/2006/picture">
                            <pic:nvPicPr>
                              <pic:cNvPr id="1899648720" name="Shape 22"/>
                              <pic:cNvPicPr/>
                            </pic:nvPicPr>
                            <pic:blipFill rotWithShape="1">
                              <a:blip r:embed="rId20">
                                <a:alphaModFix/>
                              </a:blip>
                              <a:stretch/>
                            </pic:blipFill>
                            <pic:spPr bwMode="auto">
                              <a:xfrm>
                                <a:off x="5149049" y="11"/>
                                <a:ext cx="856588" cy="3815993"/>
                              </a:xfrm>
                              <a:prstGeom prst="rect">
                                <a:avLst/>
                              </a:prstGeom>
                              <a:noFill/>
                              <a:ln>
                                <a:noFill/>
                              </a:ln>
                            </pic:spPr>
                          </pic:pic>
                          <pic:pic xmlns:pic="http://schemas.openxmlformats.org/drawingml/2006/picture">
                            <pic:nvPicPr>
                              <pic:cNvPr id="152422137" name="Shape 23"/>
                              <pic:cNvPicPr/>
                            </pic:nvPicPr>
                            <pic:blipFill rotWithShape="1">
                              <a:blip r:embed="rId21">
                                <a:alphaModFix/>
                              </a:blip>
                              <a:stretch/>
                            </pic:blipFill>
                            <pic:spPr bwMode="auto">
                              <a:xfrm>
                                <a:off x="0" y="2543097"/>
                                <a:ext cx="5154075" cy="1272907"/>
                              </a:xfrm>
                              <a:prstGeom prst="rect">
                                <a:avLst/>
                              </a:prstGeom>
                              <a:noFill/>
                              <a:ln>
                                <a:noFill/>
                              </a:ln>
                            </pic:spPr>
                          </pic:pic>
                        </wpg:grpSp>
                      </wpg:grpSp>
                    </wpg:wgp>
                  </a:graphicData>
                </a:graphic>
                <wp14:sizeRelH relativeFrom="margin">
                  <wp14:pctWidth>0</wp14:pctWidth>
                </wp14:sizeRelH>
                <wp14:sizeRelV relativeFrom="margin">
                  <wp14:pctHeight>0</wp14:pctHeight>
                </wp14:sizeRelV>
              </wp:anchor>
            </w:drawing>
          </mc:Choice>
          <mc:Fallback>
            <w:pict>
              <v:group w14:anchorId="68761A5B" id="_x0000_s1068" style="position:absolute;left:0;text-align:left;margin-left:-10.25pt;margin-top:-70.85pt;width:472.8pt;height:300.45pt;z-index:251684879;mso-wrap-distance-left:0;mso-wrap-distance-right:0;mso-width-relative:margin;mso-height-relative:margin" coordorigin="23430,18718" coordsize="60058,381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">
                <v:group id="Group 112178850" o:spid="_x0000_s1069" style="position:absolute;left:23430;top:18718;width:60059;height:38163" coordorigin="23430,18718" coordsize="60058,38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">
                  <v:rect id="Rechteck 31" o:spid="_x0000_s1070" style="position:absolute;left:23430;top:18718;width:60059;height:381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" filled="f" stroked="f">
                    <v:textbox inset="2.53953mm,2.53953mm,2.53953mm,2.53953mm">
                      <w:txbxContent>
                        <w:p w14:paraId="0F22CF51" w14:textId="77777777" w:rsidR="00F67F01" w:rsidRDefault="00F67F01" w:rsidP="00F67F01"/>
                      </w:txbxContent>
                    </v:textbox>
                  </v:rect>
                  <v:group id="Group 1353450712" o:spid="_x0000_s1071" style="position:absolute;left:23430;top:18718;width:60059;height:38163" coordsize="60058,38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">
                    <v:rect id="Rechteck 33" o:spid="_x0000_s1072" style="position:absolute;width:60058;height:381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" filled="f" stroked="f">
                      <v:textbox inset="2.53953mm,2.53953mm,2.53953mm,2.53953mm">
                        <w:txbxContent>
                          <w:p w14:paraId="457809E7" w14:textId="77777777" w:rsidR="00F67F01" w:rsidRDefault="00F67F01" w:rsidP="00F67F01"/>
                        </w:txbxContent>
                      </v:textbox>
                    </v:rect>
                    <v:shape id="Shape 21" o:spid="_x0000_s1073" type="#_x0000_t75" style="position:absolute;width:51540;height:25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">
                      <v:imagedata r:id="rId22" o:title=""/>
                    </v:shape>
                    <v:shape id="Shape 22" o:spid="_x0000_s1074" type="#_x0000_t75" style="position:absolute;left:51490;width:8566;height:38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">
                      <v:imagedata r:id="rId23" o:title=""/>
                    </v:shape>
                    <v:shape id="Shape 23" o:spid="_x0000_s1075" type="#_x0000_t75" style="position:absolute;top:25430;width:51540;height:12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">
                      <v:imagedata r:id="rId24" o:title=""/>
                    </v:shape>
                  </v:group>
                </v:group>
                <w10:wrap type="topAndBottom"/>
              </v:group>
            </w:pict>
          </mc:Fallback>
        </mc:AlternateContent>
      </w:r>
      <w:r>
        <w:t>2</w:t>
      </w:r>
    </w:p>
    <w:p w14:paraId="472FDA5E" w14:textId="77777777" w:rsidR="005E456E" w:rsidRDefault="005E456E">
      <w:pPr>
        <w:pBdr>
          <w:top w:val="none" w:sz="0" w:space="0" w:color="000000"/>
          <w:left w:val="none" w:sz="0" w:space="0" w:color="000000"/>
          <w:bottom w:val="none" w:sz="0" w:space="0" w:color="000000"/>
          <w:right w:val="none" w:sz="0" w:space="0" w:color="000000"/>
          <w:between w:val="none" w:sz="0" w:space="0" w:color="000000"/>
        </w:pBdr>
        <w:rPr>
          <w:rFonts w:ascii="Raleway Light" w:eastAsia="Raleway Light" w:hAnsi="Raleway Light" w:cs="Raleway Light"/>
          <w:color w:val="000000"/>
          <w:sz w:val="20"/>
          <w:szCs w:val="20"/>
        </w:rPr>
      </w:pPr>
    </w:p>
    <w:p w14:paraId="11D930FA" w14:textId="77777777" w:rsidR="005E456E" w:rsidRDefault="005E456E">
      <w:pPr>
        <w:pBdr>
          <w:top w:val="none" w:sz="0" w:space="0" w:color="000000"/>
          <w:left w:val="none" w:sz="0" w:space="0" w:color="000000"/>
          <w:bottom w:val="none" w:sz="0" w:space="0" w:color="000000"/>
          <w:right w:val="none" w:sz="0" w:space="0" w:color="000000"/>
          <w:between w:val="none" w:sz="0" w:space="0" w:color="000000"/>
        </w:pBdr>
        <w:rPr>
          <w:rFonts w:ascii="Raleway Light" w:eastAsia="Raleway Light" w:hAnsi="Raleway Light" w:cs="Raleway Light"/>
          <w:color w:val="000000"/>
          <w:sz w:val="20"/>
          <w:szCs w:val="20"/>
        </w:rPr>
      </w:pPr>
    </w:p>
    <w:p w14:paraId="54389EB7" w14:textId="77777777" w:rsidR="005E456E" w:rsidRDefault="005E456E">
      <w:pPr>
        <w:pBdr>
          <w:top w:val="none" w:sz="0" w:space="0" w:color="000000"/>
          <w:left w:val="none" w:sz="0" w:space="0" w:color="000000"/>
          <w:bottom w:val="none" w:sz="0" w:space="0" w:color="000000"/>
          <w:right w:val="none" w:sz="0" w:space="0" w:color="000000"/>
          <w:between w:val="none" w:sz="0" w:space="0" w:color="000000"/>
        </w:pBdr>
        <w:spacing w:before="85"/>
        <w:rPr>
          <w:rFonts w:ascii="Raleway Light" w:eastAsia="Raleway Light" w:hAnsi="Raleway Light" w:cs="Raleway Light"/>
          <w:color w:val="000000"/>
          <w:sz w:val="20"/>
          <w:szCs w:val="20"/>
        </w:rPr>
      </w:pPr>
    </w:p>
    <w:p w14:paraId="1B2DBFA7" w14:textId="77777777" w:rsidR="005E456E" w:rsidRDefault="00220062" w:rsidP="00756775">
      <w:pPr>
        <w:pStyle w:val="Titre1"/>
      </w:pPr>
      <w:bookmarkStart w:id="24" w:name="_Toc233617847"/>
      <w:bookmarkStart w:id="25" w:name="_Toc235109360"/>
      <w:r>
        <w:t xml:space="preserve">Title of the </w:t>
      </w:r>
      <w:r w:rsidRPr="0055719A">
        <w:t>2nd</w:t>
      </w:r>
      <w:r>
        <w:t xml:space="preserve"> part</w:t>
      </w:r>
      <w:bookmarkEnd w:id="24"/>
      <w:bookmarkEnd w:id="25"/>
    </w:p>
    <w:p w14:paraId="451E3618" w14:textId="77777777" w:rsidR="00220062" w:rsidRPr="00991D1D" w:rsidRDefault="00220062" w:rsidP="00756775">
      <w:pPr>
        <w:pStyle w:val="CIVISPartsubtitle"/>
      </w:pPr>
      <w:r w:rsidRPr="00991D1D">
        <w:t>Subtitle (if needed)</w:t>
      </w:r>
    </w:p>
    <w:p w14:paraId="330E1B0D" w14:textId="77777777" w:rsidR="00756775" w:rsidRDefault="00756775" w:rsidP="00756775">
      <w:pPr>
        <w:pStyle w:val="CIVISText"/>
      </w:pPr>
    </w:p>
    <w:p w14:paraId="3F307D84" w14:textId="77777777" w:rsidR="00756775" w:rsidRDefault="00756775" w:rsidP="00756775">
      <w:pPr>
        <w:pStyle w:val="CIVISText"/>
        <w:sectPr w:rsidR="00756775" w:rsidSect="00756775">
          <w:headerReference w:type="default" r:id="rId27"/>
          <w:pgSz w:w="11910" w:h="16840"/>
          <w:pgMar w:top="2268" w:right="1418" w:bottom="1134" w:left="1418" w:header="1134" w:footer="709" w:gutter="0"/>
          <w:cols w:space="1701"/>
        </w:sectPr>
      </w:pPr>
    </w:p>
    <w:p w14:paraId="424C08D8" w14:textId="77777777" w:rsidR="00220062" w:rsidRDefault="00220062" w:rsidP="00756775">
      <w:pPr>
        <w:pStyle w:val="Titre2"/>
      </w:pPr>
      <w:bookmarkStart w:id="26" w:name="_Toc233617848"/>
      <w:bookmarkStart w:id="27" w:name="_Toc235109361"/>
      <w:r w:rsidRPr="00756775">
        <w:lastRenderedPageBreak/>
        <w:t>Title</w:t>
      </w:r>
      <w:bookmarkEnd w:id="26"/>
      <w:bookmarkEnd w:id="27"/>
    </w:p>
    <w:p w14:paraId="79FC22C7" w14:textId="77777777" w:rsidR="00220062" w:rsidRDefault="00220062" w:rsidP="00220062">
      <w:pPr>
        <w:pStyle w:val="CIVISText"/>
      </w:pPr>
      <w:r>
        <w:t xml:space="preserve">Text text text. (use "CIVIS_Text" </w:t>
      </w:r>
      <w:r w:rsidR="00E47952">
        <w:t>style).</w:t>
      </w:r>
    </w:p>
    <w:p w14:paraId="58CF241A" w14:textId="77777777" w:rsidR="00220062" w:rsidRDefault="00220062" w:rsidP="00756775">
      <w:pPr>
        <w:pStyle w:val="Titre2"/>
      </w:pPr>
      <w:bookmarkStart w:id="28" w:name="_Toc233617849"/>
      <w:bookmarkStart w:id="29" w:name="_Toc235109362"/>
      <w:r>
        <w:t>Title</w:t>
      </w:r>
      <w:bookmarkEnd w:id="28"/>
      <w:bookmarkEnd w:id="29"/>
    </w:p>
    <w:p w14:paraId="1DA8E45F" w14:textId="77777777" w:rsidR="00220062" w:rsidRDefault="00220062" w:rsidP="00220062">
      <w:pPr>
        <w:pStyle w:val="CIVISText"/>
      </w:pPr>
      <w:r>
        <w:t xml:space="preserve">Text text text. </w:t>
      </w:r>
    </w:p>
    <w:p w14:paraId="734DCBB4" w14:textId="77777777" w:rsidR="00220062" w:rsidRDefault="00220062" w:rsidP="00756775">
      <w:pPr>
        <w:pStyle w:val="Titre2"/>
      </w:pPr>
      <w:bookmarkStart w:id="30" w:name="_Toc233617850"/>
      <w:bookmarkStart w:id="31" w:name="_Toc235109363"/>
      <w:r>
        <w:t>Title</w:t>
      </w:r>
      <w:bookmarkEnd w:id="30"/>
      <w:bookmarkEnd w:id="31"/>
    </w:p>
    <w:p w14:paraId="0A8CA544" w14:textId="77777777" w:rsidR="00220062" w:rsidRDefault="00220062" w:rsidP="00220062">
      <w:pPr>
        <w:pStyle w:val="CIVISText"/>
      </w:pPr>
      <w:r>
        <w:t xml:space="preserve">Text text text. </w:t>
      </w:r>
    </w:p>
    <w:p w14:paraId="50ACD255" w14:textId="77777777" w:rsidR="00220062" w:rsidRDefault="00220062" w:rsidP="00220062">
      <w:pPr>
        <w:pStyle w:val="CIVISText"/>
      </w:pPr>
      <w:r>
        <w:t>Bulleted list (use "CIVIS_List_Bullet" style):</w:t>
      </w:r>
    </w:p>
    <w:p w14:paraId="110DDC4D" w14:textId="77777777" w:rsidR="00220062" w:rsidRDefault="00220062" w:rsidP="00220062">
      <w:pPr>
        <w:pStyle w:val="CIVISList-Bullet"/>
      </w:pPr>
      <w:r w:rsidRPr="00220062">
        <w:t>AAAA</w:t>
      </w:r>
    </w:p>
    <w:p w14:paraId="5BC92C25" w14:textId="77777777" w:rsidR="00220062" w:rsidRDefault="00220062" w:rsidP="00220062">
      <w:pPr>
        <w:pStyle w:val="CIVISList-Bullet"/>
      </w:pPr>
      <w:r>
        <w:t>BBB</w:t>
      </w:r>
    </w:p>
    <w:p w14:paraId="4FAF6DCB" w14:textId="77777777" w:rsidR="00220062" w:rsidRDefault="00220062" w:rsidP="00220062">
      <w:pPr>
        <w:pStyle w:val="CIVISList-Bullet"/>
      </w:pPr>
      <w:r>
        <w:t>CCCC CCC</w:t>
      </w:r>
    </w:p>
    <w:p w14:paraId="1813E33C" w14:textId="77777777" w:rsidR="00220062" w:rsidRDefault="00220062" w:rsidP="00220062">
      <w:pPr>
        <w:pStyle w:val="CIVISText"/>
      </w:pPr>
      <w:r>
        <w:t xml:space="preserve">Text text text. </w:t>
      </w:r>
    </w:p>
    <w:p w14:paraId="4E012A25" w14:textId="77777777" w:rsidR="00220062" w:rsidRPr="00756775" w:rsidRDefault="00220062" w:rsidP="00756775">
      <w:pPr>
        <w:pStyle w:val="Titre3"/>
      </w:pPr>
      <w:r w:rsidRPr="00756775">
        <w:t xml:space="preserve">Sub-title </w:t>
      </w:r>
    </w:p>
    <w:p w14:paraId="1DBAB3DF" w14:textId="77777777" w:rsidR="00220062" w:rsidRDefault="00220062" w:rsidP="00220062">
      <w:pPr>
        <w:pStyle w:val="CIVISText"/>
      </w:pPr>
      <w:r>
        <w:t xml:space="preserve">Text text text. </w:t>
      </w:r>
    </w:p>
    <w:p w14:paraId="1E93311B" w14:textId="77777777" w:rsidR="00220062" w:rsidRPr="00571950" w:rsidRDefault="00220062" w:rsidP="00756775">
      <w:pPr>
        <w:pStyle w:val="Titre3"/>
      </w:pPr>
      <w:r>
        <w:t>Sub-</w:t>
      </w:r>
      <w:r w:rsidRPr="00220062">
        <w:t>title</w:t>
      </w:r>
    </w:p>
    <w:p w14:paraId="0FCF8A0A" w14:textId="77777777" w:rsidR="00220062" w:rsidRDefault="00220062" w:rsidP="00220062">
      <w:pPr>
        <w:pStyle w:val="CIVISText"/>
      </w:pPr>
      <w:r>
        <w:t xml:space="preserve">Text text text. </w:t>
      </w:r>
    </w:p>
    <w:p w14:paraId="27EF6213" w14:textId="77777777" w:rsidR="00220062" w:rsidRDefault="00220062" w:rsidP="00220062">
      <w:pPr>
        <w:jc w:val="both"/>
        <w:rPr>
          <w:rFonts w:cs="Raanana"/>
          <w:sz w:val="18"/>
          <w:szCs w:val="18"/>
        </w:rPr>
      </w:pPr>
    </w:p>
    <w:p w14:paraId="25922E79" w14:textId="77777777" w:rsidR="005E456E" w:rsidRDefault="00000000" w:rsidP="00241F2B">
      <w:pPr>
        <w:pStyle w:val="CIVISText"/>
      </w:pPr>
      <w:r>
        <w:t>.</w:t>
      </w:r>
    </w:p>
    <w:p w14:paraId="740D9AF1" w14:textId="77777777" w:rsidR="005E456E" w:rsidRDefault="005E456E">
      <w:pPr>
        <w:pBdr>
          <w:top w:val="none" w:sz="0" w:space="0" w:color="000000"/>
          <w:left w:val="none" w:sz="0" w:space="0" w:color="000000"/>
          <w:bottom w:val="none" w:sz="0" w:space="0" w:color="000000"/>
          <w:right w:val="none" w:sz="0" w:space="0" w:color="000000"/>
          <w:between w:val="none" w:sz="0" w:space="0" w:color="000000"/>
        </w:pBdr>
        <w:spacing w:before="104"/>
        <w:rPr>
          <w:rFonts w:ascii="Arimo" w:eastAsia="Arimo" w:hAnsi="Arimo" w:cs="Arimo"/>
          <w:color w:val="000000"/>
          <w:sz w:val="20"/>
          <w:szCs w:val="20"/>
        </w:rPr>
      </w:pPr>
    </w:p>
    <w:p w14:paraId="48FDF83A" w14:textId="77777777" w:rsidR="005E456E" w:rsidRDefault="005E456E">
      <w:pPr>
        <w:pBdr>
          <w:top w:val="none" w:sz="0" w:space="0" w:color="000000"/>
          <w:left w:val="none" w:sz="0" w:space="0" w:color="000000"/>
          <w:bottom w:val="none" w:sz="0" w:space="0" w:color="000000"/>
          <w:right w:val="none" w:sz="0" w:space="0" w:color="000000"/>
          <w:between w:val="none" w:sz="0" w:space="0" w:color="000000"/>
        </w:pBdr>
        <w:spacing w:before="104"/>
        <w:rPr>
          <w:rFonts w:ascii="Arimo" w:eastAsia="Arimo" w:hAnsi="Arimo" w:cs="Arimo"/>
          <w:color w:val="000000"/>
          <w:sz w:val="20"/>
          <w:szCs w:val="20"/>
        </w:rPr>
        <w:sectPr w:rsidR="005E456E" w:rsidSect="002F78AF">
          <w:headerReference w:type="default" r:id="rId28"/>
          <w:pgSz w:w="11910" w:h="16840"/>
          <w:pgMar w:top="2268" w:right="1418" w:bottom="1134" w:left="1418" w:header="1134" w:footer="709" w:gutter="0"/>
          <w:cols w:space="1701"/>
        </w:sectPr>
      </w:pPr>
    </w:p>
    <w:p w14:paraId="52289978" w14:textId="77777777" w:rsidR="005E456E" w:rsidRPr="0055719A" w:rsidRDefault="00000000" w:rsidP="0055719A">
      <w:pPr>
        <w:pStyle w:val="CIVISPartnumber"/>
      </w:pPr>
      <w:bookmarkStart w:id="32" w:name="_Toc233295973"/>
      <w:r w:rsidRPr="0055719A">
        <w:lastRenderedPageBreak/>
        <mc:AlternateContent>
          <mc:Choice Requires="wpg">
            <w:drawing>
              <wp:anchor distT="0" distB="0" distL="0" distR="0" simplePos="0" relativeHeight="251671567" behindDoc="0" locked="0" layoutInCell="1" allowOverlap="1" wp14:anchorId="4A9CEE76" wp14:editId="0174F160">
                <wp:simplePos x="0" y="0"/>
                <wp:positionH relativeFrom="column">
                  <wp:posOffset>-130042</wp:posOffset>
                </wp:positionH>
                <wp:positionV relativeFrom="paragraph">
                  <wp:posOffset>-899795</wp:posOffset>
                </wp:positionV>
                <wp:extent cx="6004800" cy="3816000"/>
                <wp:effectExtent l="0" t="0" r="0" b="0"/>
                <wp:wrapTopAndBottom/>
                <wp:docPr id="25" name="Gruppieren 9"/>
                <wp:cNvGraphicFramePr/>
                <a:graphic xmlns:a="http://schemas.openxmlformats.org/drawingml/2006/main">
                  <a:graphicData uri="http://schemas.microsoft.com/office/word/2010/wordprocessingGroup">
                    <wpg:wgp>
                      <wpg:cNvGrpSpPr/>
                      <wpg:grpSpPr bwMode="auto">
                        <a:xfrm>
                          <a:off x="0" y="0"/>
                          <a:ext cx="6004800" cy="3816000"/>
                          <a:chOff x="2343073" y="1871824"/>
                          <a:chExt cx="6005849" cy="3816349"/>
                        </a:xfrm>
                      </wpg:grpSpPr>
                      <wpg:grpSp>
                        <wpg:cNvPr id="627272403" name="Group 627272403"/>
                        <wpg:cNvGrpSpPr/>
                        <wpg:grpSpPr bwMode="auto">
                          <a:xfrm>
                            <a:off x="2343084" y="1871824"/>
                            <a:ext cx="6005829" cy="3816349"/>
                            <a:chOff x="2343073" y="1871824"/>
                            <a:chExt cx="6005849" cy="3816349"/>
                          </a:xfrm>
                        </wpg:grpSpPr>
                        <wps:wsp>
                          <wps:cNvPr id="679960154" name="Rechteck 31"/>
                          <wps:cNvSpPr/>
                          <wps:spPr bwMode="auto">
                            <a:xfrm>
                              <a:off x="2343073" y="1871824"/>
                              <a:ext cx="6005849" cy="3816349"/>
                            </a:xfrm>
                            <a:prstGeom prst="rect">
                              <a:avLst/>
                            </a:prstGeom>
                            <a:noFill/>
                            <a:ln>
                              <a:noFill/>
                            </a:ln>
                          </wps:spPr>
                          <wps:txbx>
                            <w:txbxContent>
                              <w:p w14:paraId="0B1AA2C1" w14:textId="77777777" w:rsidR="005E456E" w:rsidRDefault="005E456E"/>
                            </w:txbxContent>
                          </wps:txbx>
                          <wps:bodyPr spcFirstLastPara="1" wrap="square" lIns="91423" tIns="91423" rIns="91423" bIns="91423" anchor="ctr" anchorCtr="0">
                            <a:noAutofit/>
                          </wps:bodyPr>
                        </wps:wsp>
                        <wpg:grpSp>
                          <wpg:cNvPr id="150176337" name="Group 150176337"/>
                          <wpg:cNvGrpSpPr/>
                          <wpg:grpSpPr bwMode="auto">
                            <a:xfrm>
                              <a:off x="2343084" y="1871824"/>
                              <a:ext cx="6005824" cy="3816349"/>
                              <a:chOff x="0" y="0"/>
                              <a:chExt cx="6005824" cy="3816349"/>
                            </a:xfrm>
                          </wpg:grpSpPr>
                          <wps:wsp>
                            <wps:cNvPr id="479700695" name="Rechteck 33"/>
                            <wps:cNvSpPr/>
                            <wps:spPr bwMode="auto">
                              <a:xfrm>
                                <a:off x="0" y="0"/>
                                <a:ext cx="6005824" cy="3816349"/>
                              </a:xfrm>
                              <a:prstGeom prst="rect">
                                <a:avLst/>
                              </a:prstGeom>
                              <a:noFill/>
                              <a:ln>
                                <a:noFill/>
                              </a:ln>
                            </wps:spPr>
                            <wps:txbx>
                              <w:txbxContent>
                                <w:p w14:paraId="66EF210F" w14:textId="77777777" w:rsidR="005E456E" w:rsidRDefault="005E456E"/>
                              </w:txbxContent>
                            </wps:txbx>
                            <wps:bodyPr spcFirstLastPara="1" wrap="square" lIns="91423" tIns="91423" rIns="91423" bIns="91423" anchor="ctr" anchorCtr="0">
                              <a:noAutofit/>
                            </wps:bodyPr>
                          </wps:wsp>
                          <pic:pic xmlns:pic="http://schemas.openxmlformats.org/drawingml/2006/picture">
                            <pic:nvPicPr>
                              <pic:cNvPr id="94479712" name="Shape 21"/>
                              <pic:cNvPicPr/>
                            </pic:nvPicPr>
                            <pic:blipFill rotWithShape="1">
                              <a:blip r:embed="rId19">
                                <a:alphaModFix/>
                              </a:blip>
                              <a:stretch/>
                            </pic:blipFill>
                            <pic:spPr bwMode="auto">
                              <a:xfrm>
                                <a:off x="0" y="0"/>
                                <a:ext cx="5154075" cy="2548114"/>
                              </a:xfrm>
                              <a:prstGeom prst="rect">
                                <a:avLst/>
                              </a:prstGeom>
                              <a:noFill/>
                              <a:ln>
                                <a:noFill/>
                              </a:ln>
                            </pic:spPr>
                          </pic:pic>
                          <pic:pic xmlns:pic="http://schemas.openxmlformats.org/drawingml/2006/picture">
                            <pic:nvPicPr>
                              <pic:cNvPr id="1496102629" name="Shape 22"/>
                              <pic:cNvPicPr/>
                            </pic:nvPicPr>
                            <pic:blipFill rotWithShape="1">
                              <a:blip r:embed="rId20">
                                <a:alphaModFix/>
                              </a:blip>
                              <a:stretch/>
                            </pic:blipFill>
                            <pic:spPr bwMode="auto">
                              <a:xfrm>
                                <a:off x="5149049" y="11"/>
                                <a:ext cx="856588" cy="3815993"/>
                              </a:xfrm>
                              <a:prstGeom prst="rect">
                                <a:avLst/>
                              </a:prstGeom>
                              <a:noFill/>
                              <a:ln>
                                <a:noFill/>
                              </a:ln>
                            </pic:spPr>
                          </pic:pic>
                          <pic:pic xmlns:pic="http://schemas.openxmlformats.org/drawingml/2006/picture">
                            <pic:nvPicPr>
                              <pic:cNvPr id="2130169948" name="Shape 23"/>
                              <pic:cNvPicPr/>
                            </pic:nvPicPr>
                            <pic:blipFill rotWithShape="1">
                              <a:blip r:embed="rId21">
                                <a:alphaModFix/>
                              </a:blip>
                              <a:stretch/>
                            </pic:blipFill>
                            <pic:spPr bwMode="auto">
                              <a:xfrm>
                                <a:off x="0" y="2543097"/>
                                <a:ext cx="5154075" cy="1272907"/>
                              </a:xfrm>
                              <a:prstGeom prst="rect">
                                <a:avLst/>
                              </a:prstGeom>
                              <a:noFill/>
                              <a:ln>
                                <a:noFill/>
                              </a:ln>
                            </pic:spPr>
                          </pic:pic>
                        </wpg:grpSp>
                      </wpg:grpSp>
                    </wpg:wgp>
                  </a:graphicData>
                </a:graphic>
                <wp14:sizeRelH relativeFrom="margin">
                  <wp14:pctWidth>0</wp14:pctWidth>
                </wp14:sizeRelH>
                <wp14:sizeRelV relativeFrom="margin">
                  <wp14:pctHeight>0</wp14:pctHeight>
                </wp14:sizeRelV>
              </wp:anchor>
            </w:drawing>
          </mc:Choice>
          <mc:Fallback>
            <w:pict>
              <v:group w14:anchorId="4A9CEE76" id="_x0000_s1076" style="position:absolute;left:0;text-align:left;margin-left:-10.25pt;margin-top:-70.85pt;width:472.8pt;height:300.45pt;z-index:251671567;mso-wrap-distance-left:0;mso-wrap-distance-right:0;mso-width-relative:margin;mso-height-relative:margin" coordorigin="23430,18718" coordsize="60058,381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">
                <v:group id="Group 627272403" o:spid="_x0000_s1077" style="position:absolute;left:23430;top:18718;width:60059;height:38163" coordorigin="23430,18718" coordsize="60058,38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">
                  <v:rect id="Rechteck 31" o:spid="_x0000_s1078" style="position:absolute;left:23430;top:18718;width:60059;height:381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" filled="f" stroked="f">
                    <v:textbox inset="2.53953mm,2.53953mm,2.53953mm,2.53953mm">
                      <w:txbxContent>
                        <w:p w14:paraId="0B1AA2C1" w14:textId="77777777" w:rsidR="005E456E" w:rsidRDefault="005E456E"/>
                      </w:txbxContent>
                    </v:textbox>
                  </v:rect>
                  <v:group id="Group 150176337" o:spid="_x0000_s1079" style="position:absolute;left:23430;top:18718;width:60059;height:38163" coordsize="60058,38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">
                    <v:rect id="Rechteck 33" o:spid="_x0000_s1080" style="position:absolute;width:60058;height:381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" filled="f" stroked="f">
                      <v:textbox inset="2.53953mm,2.53953mm,2.53953mm,2.53953mm">
                        <w:txbxContent>
                          <w:p w14:paraId="66EF210F" w14:textId="77777777" w:rsidR="005E456E" w:rsidRDefault="005E456E"/>
                        </w:txbxContent>
                      </v:textbox>
                    </v:rect>
                    <v:shape id="Shape 21" o:spid="_x0000_s1081" type="#_x0000_t75" style="position:absolute;width:51540;height:25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">
                      <v:imagedata r:id="rId22" o:title=""/>
                    </v:shape>
                    <v:shape id="Shape 22" o:spid="_x0000_s1082" type="#_x0000_t75" style="position:absolute;left:51490;width:8566;height:38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">
                      <v:imagedata r:id="rId23" o:title=""/>
                    </v:shape>
                    <v:shape id="Shape 23" o:spid="_x0000_s1083" type="#_x0000_t75" style="position:absolute;top:25430;width:51540;height:12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">
                      <v:imagedata r:id="rId24" o:title=""/>
                    </v:shape>
                  </v:group>
                </v:group>
                <w10:wrap type="topAndBottom"/>
              </v:group>
            </w:pict>
          </mc:Fallback>
        </mc:AlternateContent>
      </w:r>
      <w:r w:rsidRPr="0055719A">
        <w:t>3</w:t>
      </w:r>
      <w:bookmarkEnd w:id="32"/>
    </w:p>
    <w:p w14:paraId="7A94669C" w14:textId="77777777" w:rsidR="005E456E" w:rsidRDefault="005E456E">
      <w:pPr>
        <w:pBdr>
          <w:top w:val="none" w:sz="0" w:space="0" w:color="000000"/>
          <w:left w:val="none" w:sz="0" w:space="0" w:color="000000"/>
          <w:bottom w:val="none" w:sz="0" w:space="0" w:color="000000"/>
          <w:right w:val="none" w:sz="0" w:space="0" w:color="000000"/>
          <w:between w:val="none" w:sz="0" w:space="0" w:color="000000"/>
        </w:pBdr>
        <w:rPr>
          <w:rFonts w:ascii="Raleway Light" w:eastAsia="Raleway Light" w:hAnsi="Raleway Light" w:cs="Raleway Light"/>
          <w:color w:val="000000"/>
          <w:sz w:val="20"/>
          <w:szCs w:val="20"/>
        </w:rPr>
      </w:pPr>
    </w:p>
    <w:p w14:paraId="2A315C98" w14:textId="77777777" w:rsidR="005E456E" w:rsidRPr="00991D1D" w:rsidRDefault="00E47952" w:rsidP="00756775">
      <w:pPr>
        <w:pStyle w:val="Titre1"/>
      </w:pPr>
      <w:bookmarkStart w:id="33" w:name="_Toc233617851"/>
      <w:bookmarkStart w:id="34" w:name="_Toc235109364"/>
      <w:r w:rsidRPr="00991D1D">
        <w:t>Title of the 3rd part</w:t>
      </w:r>
      <w:bookmarkEnd w:id="33"/>
      <w:bookmarkEnd w:id="34"/>
    </w:p>
    <w:p w14:paraId="42B9F8AD" w14:textId="77777777" w:rsidR="005E456E" w:rsidRPr="00991D1D" w:rsidRDefault="00E47952" w:rsidP="00756775">
      <w:pPr>
        <w:pStyle w:val="CIVISPartsubtitle"/>
      </w:pPr>
      <w:bookmarkStart w:id="35" w:name="_Hlk183248728"/>
      <w:r w:rsidRPr="00991D1D">
        <w:t xml:space="preserve">Subtitle </w:t>
      </w:r>
      <w:r w:rsidR="00991D1D" w:rsidRPr="00991D1D">
        <w:t xml:space="preserve">of the part </w:t>
      </w:r>
      <w:r w:rsidRPr="00991D1D">
        <w:t>(if needed)</w:t>
      </w:r>
    </w:p>
    <w:p w14:paraId="7385ED4B" w14:textId="77777777" w:rsidR="005E456E" w:rsidRDefault="005E456E" w:rsidP="00241F2B">
      <w:pPr>
        <w:pStyle w:val="CIVISText"/>
      </w:pPr>
    </w:p>
    <w:p w14:paraId="73ED5E63" w14:textId="77777777" w:rsidR="005E456E" w:rsidRDefault="005E456E" w:rsidP="00241F2B">
      <w:pPr>
        <w:pStyle w:val="CIVISText"/>
        <w:sectPr w:rsidR="005E456E" w:rsidSect="002F78AF">
          <w:headerReference w:type="default" r:id="rId29"/>
          <w:pgSz w:w="11910" w:h="16840"/>
          <w:pgMar w:top="2268" w:right="1418" w:bottom="1134" w:left="1418" w:header="1134" w:footer="709" w:gutter="0"/>
          <w:cols w:space="1701"/>
        </w:sectPr>
      </w:pPr>
    </w:p>
    <w:p w14:paraId="744AFDD0" w14:textId="77777777" w:rsidR="00E47952" w:rsidRDefault="00E47952" w:rsidP="00756775">
      <w:pPr>
        <w:pStyle w:val="Titre2"/>
      </w:pPr>
      <w:bookmarkStart w:id="36" w:name="_Toc235109365"/>
      <w:bookmarkStart w:id="37" w:name="_Toc233617852"/>
      <w:r>
        <w:lastRenderedPageBreak/>
        <w:t>Title</w:t>
      </w:r>
      <w:bookmarkEnd w:id="36"/>
      <w:r>
        <w:t xml:space="preserve"> </w:t>
      </w:r>
      <w:bookmarkEnd w:id="37"/>
    </w:p>
    <w:p w14:paraId="7BF80C85" w14:textId="77777777" w:rsidR="00E47952" w:rsidRDefault="00E47952" w:rsidP="00E47952">
      <w:pPr>
        <w:pStyle w:val="CIVISText"/>
      </w:pPr>
      <w:r>
        <w:t>Text text text. (use "CIVIS_Text" style).</w:t>
      </w:r>
    </w:p>
    <w:p w14:paraId="7605432C" w14:textId="77777777" w:rsidR="00E47952" w:rsidRDefault="00E47952" w:rsidP="00756775">
      <w:pPr>
        <w:pStyle w:val="Titre2"/>
      </w:pPr>
      <w:bookmarkStart w:id="38" w:name="_Toc233617853"/>
      <w:bookmarkStart w:id="39" w:name="_Toc235109366"/>
      <w:r>
        <w:t>Title</w:t>
      </w:r>
      <w:bookmarkEnd w:id="38"/>
      <w:bookmarkEnd w:id="39"/>
    </w:p>
    <w:p w14:paraId="42EEEEBD" w14:textId="77777777" w:rsidR="00E47952" w:rsidRDefault="00E47952" w:rsidP="00E47952">
      <w:pPr>
        <w:pStyle w:val="CIVISText"/>
      </w:pPr>
      <w:r>
        <w:t xml:space="preserve">Text text text. </w:t>
      </w:r>
    </w:p>
    <w:p w14:paraId="634996F5" w14:textId="77777777" w:rsidR="00E47952" w:rsidRDefault="00E47952" w:rsidP="00756775">
      <w:pPr>
        <w:pStyle w:val="Titre2"/>
      </w:pPr>
      <w:bookmarkStart w:id="40" w:name="_Toc233617854"/>
      <w:bookmarkStart w:id="41" w:name="_Toc235109367"/>
      <w:r>
        <w:t>Title</w:t>
      </w:r>
      <w:bookmarkEnd w:id="40"/>
      <w:bookmarkEnd w:id="41"/>
    </w:p>
    <w:p w14:paraId="19312E17" w14:textId="77777777" w:rsidR="00E47952" w:rsidRDefault="00E47952" w:rsidP="00E47952">
      <w:pPr>
        <w:pStyle w:val="CIVISText"/>
      </w:pPr>
      <w:r>
        <w:t xml:space="preserve">Text text text. </w:t>
      </w:r>
    </w:p>
    <w:p w14:paraId="0EC1F037" w14:textId="77777777" w:rsidR="00E47952" w:rsidRDefault="00E47952" w:rsidP="00E47952">
      <w:pPr>
        <w:pStyle w:val="CIVISText"/>
      </w:pPr>
      <w:r>
        <w:t>Bulleted list (use "CIVIS_List_Bullet" style):</w:t>
      </w:r>
    </w:p>
    <w:p w14:paraId="412928E0" w14:textId="77777777" w:rsidR="00E47952" w:rsidRDefault="00E47952" w:rsidP="00E47952">
      <w:pPr>
        <w:pStyle w:val="CIVISList-Bullet"/>
      </w:pPr>
      <w:r w:rsidRPr="00220062">
        <w:t>AAAA</w:t>
      </w:r>
    </w:p>
    <w:p w14:paraId="6311EA5F" w14:textId="77777777" w:rsidR="00E47952" w:rsidRDefault="00E47952" w:rsidP="00E47952">
      <w:pPr>
        <w:pStyle w:val="CIVISList-Bullet"/>
      </w:pPr>
      <w:r>
        <w:t>BBB</w:t>
      </w:r>
    </w:p>
    <w:p w14:paraId="415925EA" w14:textId="77777777" w:rsidR="00E47952" w:rsidRDefault="00E47952" w:rsidP="00E47952">
      <w:pPr>
        <w:pStyle w:val="CIVISList-Bullet"/>
      </w:pPr>
      <w:r>
        <w:t>CCCC CCC</w:t>
      </w:r>
    </w:p>
    <w:p w14:paraId="14104EF6" w14:textId="77777777" w:rsidR="00E47952" w:rsidRDefault="00E47952" w:rsidP="00E47952">
      <w:pPr>
        <w:pStyle w:val="CIVISText"/>
      </w:pPr>
      <w:r>
        <w:t xml:space="preserve">Text text text. </w:t>
      </w:r>
    </w:p>
    <w:p w14:paraId="50B1FBBF" w14:textId="77777777" w:rsidR="00E47952" w:rsidRPr="00571950" w:rsidRDefault="00E47952" w:rsidP="00756775">
      <w:pPr>
        <w:pStyle w:val="Titre3"/>
      </w:pPr>
      <w:r>
        <w:t>Sub-</w:t>
      </w:r>
      <w:r w:rsidRPr="00220062">
        <w:t>title</w:t>
      </w:r>
    </w:p>
    <w:p w14:paraId="5713BA0F" w14:textId="77777777" w:rsidR="00E47952" w:rsidRDefault="00E47952" w:rsidP="00E47952">
      <w:pPr>
        <w:pStyle w:val="CIVISText"/>
      </w:pPr>
      <w:r>
        <w:t xml:space="preserve">Text text text. </w:t>
      </w:r>
    </w:p>
    <w:p w14:paraId="2AD5ABF7" w14:textId="77777777" w:rsidR="00E47952" w:rsidRPr="00571950" w:rsidRDefault="00E47952" w:rsidP="00756775">
      <w:pPr>
        <w:pStyle w:val="Titre3"/>
      </w:pPr>
      <w:r>
        <w:t>Sub-</w:t>
      </w:r>
      <w:r w:rsidRPr="00756775">
        <w:t>title</w:t>
      </w:r>
    </w:p>
    <w:p w14:paraId="6232E664" w14:textId="77777777" w:rsidR="00E47952" w:rsidRDefault="00E47952" w:rsidP="00E47952">
      <w:pPr>
        <w:pStyle w:val="CIVISText"/>
      </w:pPr>
      <w:r>
        <w:t xml:space="preserve">Text text text. </w:t>
      </w:r>
    </w:p>
    <w:p w14:paraId="55BD64FE" w14:textId="77777777" w:rsidR="00E47952" w:rsidRDefault="00E47952" w:rsidP="00241F2B">
      <w:pPr>
        <w:pStyle w:val="CIVISText"/>
      </w:pPr>
    </w:p>
    <w:bookmarkEnd w:id="35"/>
    <w:p w14:paraId="5DD835DE" w14:textId="77777777" w:rsidR="005E456E" w:rsidRDefault="005E456E" w:rsidP="00241F2B">
      <w:pPr>
        <w:pStyle w:val="CIVISText"/>
      </w:pPr>
    </w:p>
    <w:sectPr w:rsidR="005E456E" w:rsidSect="002F78AF">
      <w:headerReference w:type="default" r:id="rId30"/>
      <w:pgSz w:w="11910" w:h="16840"/>
      <w:pgMar w:top="2268" w:right="1418" w:bottom="1134" w:left="1418" w:header="1134" w:footer="709" w:gutter="0"/>
      <w:cols w:space="17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1D95B" w14:textId="77777777" w:rsidR="008569A7" w:rsidRDefault="008569A7">
      <w:r>
        <w:separator/>
      </w:r>
    </w:p>
  </w:endnote>
  <w:endnote w:type="continuationSeparator" w:id="0">
    <w:p w14:paraId="3DE6D976" w14:textId="77777777" w:rsidR="008569A7" w:rsidRDefault="008569A7">
      <w:r>
        <w:continuationSeparator/>
      </w:r>
    </w:p>
  </w:endnote>
  <w:endnote w:type="continuationNotice" w:id="1">
    <w:p w14:paraId="6B04B005" w14:textId="77777777" w:rsidR="008569A7" w:rsidRDefault="008569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Raleway Light">
    <w:panose1 w:val="00000000000000000000"/>
    <w:charset w:val="00"/>
    <w:family w:val="swiss"/>
    <w:pitch w:val="variable"/>
    <w:sig w:usb0="A00002FF" w:usb1="5000205B" w:usb2="00000000" w:usb3="00000000" w:csb0="00000097" w:csb1="00000000"/>
  </w:font>
  <w:font w:name="Raleway">
    <w:panose1 w:val="00000000000000000000"/>
    <w:charset w:val="00"/>
    <w:family w:val="swiss"/>
    <w:pitch w:val="variable"/>
    <w:sig w:usb0="A00002FF" w:usb1="5000205B" w:usb2="00000000" w:usb3="00000000" w:csb0="00000097" w:csb1="00000000"/>
  </w:font>
  <w:font w:name="Calibri">
    <w:panose1 w:val="020F0502020204030204"/>
    <w:charset w:val="00"/>
    <w:family w:val="swiss"/>
    <w:pitch w:val="variable"/>
    <w:sig w:usb0="E4002EFF" w:usb1="C200247B" w:usb2="00000009" w:usb3="00000000" w:csb0="000001FF" w:csb1="00000000"/>
  </w:font>
  <w:font w:name="Arimo">
    <w:altName w:val="Calibri"/>
    <w:charset w:val="00"/>
    <w:family w:val="auto"/>
    <w:pitch w:val="default"/>
  </w:font>
  <w:font w:name="Geneva">
    <w:altName w:val="Segoe UI Symbol"/>
    <w:charset w:val="00"/>
    <w:family w:val="swiss"/>
    <w:pitch w:val="variable"/>
    <w:sig w:usb0="E00002FF" w:usb1="5200205F" w:usb2="00A0C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Body)">
    <w:altName w:val="Calibri"/>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Raleway SemiBold">
    <w:panose1 w:val="00000000000000000000"/>
    <w:charset w:val="00"/>
    <w:family w:val="swiss"/>
    <w:pitch w:val="variable"/>
    <w:sig w:usb0="A00002FF" w:usb1="5000205B" w:usb2="00000000" w:usb3="00000000" w:csb0="00000097" w:csb1="00000000"/>
  </w:font>
  <w:font w:name="Raanana">
    <w:charset w:val="B1"/>
    <w:family w:val="auto"/>
    <w:pitch w:val="variable"/>
    <w:sig w:usb0="80000843" w:usb1="40000002"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E1A74" w14:textId="77777777" w:rsidR="005E456E" w:rsidRDefault="005E456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F7CD7" w14:textId="77777777" w:rsidR="005E456E" w:rsidRDefault="005E456E">
    <w:pPr>
      <w:pBdr>
        <w:top w:val="none" w:sz="0" w:space="0" w:color="000000"/>
        <w:left w:val="none" w:sz="0" w:space="0" w:color="000000"/>
        <w:bottom w:val="none" w:sz="0" w:space="0" w:color="000000"/>
        <w:right w:val="none" w:sz="0" w:space="0" w:color="000000"/>
        <w:between w:val="none" w:sz="0" w:space="0" w:color="000000"/>
      </w:pBdr>
      <w:ind w:right="2"/>
      <w:jc w:val="right"/>
      <w:rPr>
        <w:szCs w:val="20"/>
      </w:rPr>
    </w:pPr>
  </w:p>
  <w:p w14:paraId="33151A59" w14:textId="77777777" w:rsidR="005E456E" w:rsidRDefault="00000000">
    <w:pPr>
      <w:pBdr>
        <w:top w:val="none" w:sz="0" w:space="0" w:color="000000"/>
        <w:left w:val="none" w:sz="0" w:space="0" w:color="000000"/>
        <w:bottom w:val="none" w:sz="0" w:space="0" w:color="000000"/>
        <w:right w:val="none" w:sz="0" w:space="0" w:color="000000"/>
        <w:between w:val="none" w:sz="0" w:space="0" w:color="000000"/>
      </w:pBdr>
      <w:ind w:right="2"/>
      <w:jc w:val="right"/>
      <w:rPr>
        <w:szCs w:val="20"/>
      </w:rPr>
    </w:pPr>
    <w:r>
      <w:rPr>
        <w:b/>
        <w:noProof/>
        <w:color w:val="FFFFFF" w:themeColor="background1"/>
        <w:szCs w:val="20"/>
      </w:rPr>
      <mc:AlternateContent>
        <mc:Choice Requires="wps">
          <w:drawing>
            <wp:anchor distT="0" distB="0" distL="114300" distR="114300" simplePos="0" relativeHeight="251658243" behindDoc="1" locked="0" layoutInCell="1" allowOverlap="1" wp14:anchorId="6E979DB6" wp14:editId="498A4847">
              <wp:simplePos x="0" y="0"/>
              <wp:positionH relativeFrom="column">
                <wp:posOffset>5400675</wp:posOffset>
              </wp:positionH>
              <wp:positionV relativeFrom="paragraph">
                <wp:posOffset>161925</wp:posOffset>
              </wp:positionV>
              <wp:extent cx="2919600" cy="198000"/>
              <wp:effectExtent l="0" t="0" r="14604" b="12065"/>
              <wp:wrapNone/>
              <wp:docPr id="9" name="Rechteck: abgerundete Ecken 128"/>
              <wp:cNvGraphicFramePr/>
              <a:graphic xmlns:a="http://schemas.openxmlformats.org/drawingml/2006/main">
                <a:graphicData uri="http://schemas.microsoft.com/office/word/2010/wordprocessingShape">
                  <wps:wsp>
                    <wps:cNvSpPr/>
                    <wps:spPr bwMode="auto">
                      <a:xfrm>
                        <a:off x="0" y="0"/>
                        <a:ext cx="2919600" cy="198000"/>
                      </a:xfrm>
                      <a:prstGeom prst="roundRect">
                        <a:avLst>
                          <a:gd name="adj" fmla="val 50000"/>
                        </a:avLst>
                      </a:prstGeom>
                      <a:solidFill>
                        <a:srgbClr val="034D6C"/>
                      </a:solidFill>
                      <a:ln>
                        <a:solidFill>
                          <a:srgbClr val="034D6C"/>
                        </a:solid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779147" id="Rechteck: abgerundete Ecken 128" o:spid="_x0000_s1026" style="position:absolute;margin-left:425.25pt;margin-top:12.75pt;width:229.9pt;height:15.6pt;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" fillcolor="#034d6c" strokecolor="#034d6c" strokeweight="2pt"/>
          </w:pict>
        </mc:Fallback>
      </mc:AlternateContent>
    </w:r>
  </w:p>
  <w:p w14:paraId="4BA0A4CB" w14:textId="77777777" w:rsidR="005E456E" w:rsidRDefault="00000000">
    <w:pPr>
      <w:pBdr>
        <w:top w:val="none" w:sz="0" w:space="0" w:color="000000"/>
        <w:left w:val="none" w:sz="0" w:space="0" w:color="000000"/>
        <w:bottom w:val="none" w:sz="0" w:space="0" w:color="000000"/>
        <w:right w:val="none" w:sz="0" w:space="0" w:color="000000"/>
        <w:between w:val="none" w:sz="0" w:space="0" w:color="000000"/>
      </w:pBdr>
      <w:ind w:right="2"/>
      <w:jc w:val="right"/>
      <w:rPr>
        <w:sz w:val="24"/>
      </w:rPr>
    </w:pPr>
    <w:r>
      <w:rPr>
        <w:b/>
        <w:color w:val="FFFFFF" w:themeColor="background1"/>
        <w:szCs w:val="20"/>
      </w:rPr>
      <w:fldChar w:fldCharType="begin"/>
    </w:r>
    <w:r>
      <w:rPr>
        <w:b/>
        <w:color w:val="FFFFFF" w:themeColor="background1"/>
        <w:szCs w:val="20"/>
      </w:rPr>
      <w:instrText>PAGE</w:instrText>
    </w:r>
    <w:r>
      <w:rPr>
        <w:b/>
        <w:color w:val="FFFFFF" w:themeColor="background1"/>
        <w:szCs w:val="20"/>
      </w:rPr>
      <w:fldChar w:fldCharType="separate"/>
    </w:r>
    <w:r>
      <w:rPr>
        <w:b/>
        <w:color w:val="FFFFFF" w:themeColor="background1"/>
        <w:szCs w:val="20"/>
      </w:rPr>
      <w:t>4</w:t>
    </w:r>
    <w:r>
      <w:rPr>
        <w:b/>
        <w:color w:val="FFFFFF" w:themeColor="background1"/>
        <w:szCs w:val="20"/>
      </w:rPr>
      <w:fldChar w:fldCharType="end"/>
    </w:r>
    <w:r>
      <w:rPr>
        <w:noProof/>
        <w:sz w:val="24"/>
      </w:rPr>
      <mc:AlternateContent>
        <mc:Choice Requires="wps">
          <w:drawing>
            <wp:anchor distT="0" distB="0" distL="0" distR="0" simplePos="0" relativeHeight="251658241" behindDoc="1" locked="0" layoutInCell="1" allowOverlap="1" wp14:anchorId="59039AB1" wp14:editId="7A525C67">
              <wp:simplePos x="0" y="0"/>
              <wp:positionH relativeFrom="column">
                <wp:posOffset>3683000</wp:posOffset>
              </wp:positionH>
              <wp:positionV relativeFrom="paragraph">
                <wp:posOffset>10147300</wp:posOffset>
              </wp:positionV>
              <wp:extent cx="173355" cy="179070"/>
              <wp:effectExtent l="0" t="0" r="0" b="0"/>
              <wp:wrapNone/>
              <wp:docPr id="10" name="Rechteck 5"/>
              <wp:cNvGraphicFramePr/>
              <a:graphic xmlns:a="http://schemas.openxmlformats.org/drawingml/2006/main">
                <a:graphicData uri="http://schemas.microsoft.com/office/word/2010/wordprocessingShape">
                  <wps:wsp>
                    <wps:cNvSpPr/>
                    <wps:spPr bwMode="auto">
                      <a:xfrm>
                        <a:off x="5268847" y="3699990"/>
                        <a:ext cx="154305" cy="160020"/>
                      </a:xfrm>
                      <a:prstGeom prst="rect">
                        <a:avLst/>
                      </a:prstGeom>
                      <a:noFill/>
                      <a:ln>
                        <a:noFill/>
                      </a:ln>
                    </wps:spPr>
                    <wps:txbx>
                      <w:txbxContent>
                        <w:p w14:paraId="30EF6493" w14:textId="77777777" w:rsidR="005E456E" w:rsidRDefault="00000000">
                          <w:pPr>
                            <w:spacing w:before="20"/>
                            <w:ind w:left="60" w:firstLine="120"/>
                          </w:pPr>
                          <w:r>
                            <w:rPr>
                              <w:rFonts w:eastAsia="Raleway" w:cs="Raleway"/>
                              <w:b/>
                              <w:color w:val="231F20"/>
                              <w:sz w:val="18"/>
                            </w:rPr>
                            <w:t xml:space="preserve"> PAGE 4</w:t>
                          </w:r>
                        </w:p>
                      </w:txbxContent>
                    </wps:txbx>
                    <wps:bodyPr spcFirstLastPara="1" wrap="square" lIns="0" tIns="0" rIns="0" bIns="0" anchor="t" anchorCtr="0">
                      <a:noAutofit/>
                    </wps:bodyPr>
                  </wps:wsp>
                </a:graphicData>
              </a:graphic>
            </wp:anchor>
          </w:drawing>
        </mc:Choice>
        <mc:Fallback>
          <w:pict>
            <v:rect w14:anchorId="59039AB1" id="Rechteck 5" o:spid="_x0000_s1084" style="position:absolute;left:0;text-align:left;margin-left:290pt;margin-top:799pt;width:13.65pt;height:14.1pt;z-index:-251658239;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" filled="f" stroked="f">
              <v:textbox inset="0,0,0,0">
                <w:txbxContent>
                  <w:p w14:paraId="30EF6493" w14:textId="77777777" w:rsidR="005E456E" w:rsidRDefault="00000000">
                    <w:pPr>
                      <w:spacing w:before="20"/>
                      <w:ind w:left="60" w:firstLine="120"/>
                    </w:pPr>
                    <w:r>
                      <w:rPr>
                        <w:rFonts w:eastAsia="Raleway" w:cs="Raleway"/>
                        <w:b/>
                        <w:color w:val="231F20"/>
                        <w:sz w:val="18"/>
                      </w:rPr>
                      <w:t xml:space="preserve"> PAGE 4</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8F435" w14:textId="77777777" w:rsidR="008569A7" w:rsidRDefault="008569A7">
      <w:r>
        <w:separator/>
      </w:r>
    </w:p>
  </w:footnote>
  <w:footnote w:type="continuationSeparator" w:id="0">
    <w:p w14:paraId="242FBB88" w14:textId="77777777" w:rsidR="008569A7" w:rsidRDefault="008569A7">
      <w:r>
        <w:continuationSeparator/>
      </w:r>
    </w:p>
  </w:footnote>
  <w:footnote w:type="continuationNotice" w:id="1">
    <w:p w14:paraId="0B46602E" w14:textId="77777777" w:rsidR="008569A7" w:rsidRDefault="008569A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73C7F" w14:textId="77777777" w:rsidR="005E456E" w:rsidRDefault="00000000">
    <w:pPr>
      <w:pBdr>
        <w:top w:val="none" w:sz="0" w:space="0" w:color="000000"/>
        <w:left w:val="none" w:sz="0" w:space="0" w:color="000000"/>
        <w:bottom w:val="none" w:sz="0" w:space="0" w:color="000000"/>
        <w:right w:val="none" w:sz="0" w:space="0" w:color="000000"/>
        <w:between w:val="none" w:sz="0" w:space="0" w:color="000000"/>
      </w:pBdr>
      <w:spacing w:line="14" w:lineRule="auto"/>
      <w:rPr>
        <w:rFonts w:ascii="Arimo" w:eastAsia="Arimo" w:hAnsi="Arimo" w:cs="Arimo"/>
        <w:color w:val="000000"/>
        <w:sz w:val="20"/>
        <w:szCs w:val="20"/>
      </w:rPr>
    </w:pPr>
    <w:r>
      <w:rPr>
        <w:rFonts w:ascii="Arimo" w:eastAsia="Arimo" w:hAnsi="Arimo" w:cs="Arimo"/>
        <w:noProof/>
        <w:color w:val="000000"/>
        <w:sz w:val="18"/>
        <w:szCs w:val="18"/>
      </w:rPr>
      <w:drawing>
        <wp:anchor distT="0" distB="0" distL="0" distR="0" simplePos="0" relativeHeight="251658240" behindDoc="1" locked="0" layoutInCell="1" allowOverlap="1" wp14:anchorId="2E47DECC" wp14:editId="163AF361">
          <wp:simplePos x="0" y="0"/>
          <wp:positionH relativeFrom="page">
            <wp:posOffset>2957715</wp:posOffset>
          </wp:positionH>
          <wp:positionV relativeFrom="page">
            <wp:posOffset>505281</wp:posOffset>
          </wp:positionV>
          <wp:extent cx="1644573" cy="771436"/>
          <wp:effectExtent l="0" t="0" r="0" b="0"/>
          <wp:wrapNone/>
          <wp:docPr id="52" name="image1.jpg"/>
          <wp:cNvGraphicFramePr/>
          <a:graphic xmlns:a="http://schemas.openxmlformats.org/drawingml/2006/main">
            <a:graphicData uri="http://schemas.openxmlformats.org/drawingml/2006/picture">
              <pic:pic xmlns:pic="http://schemas.openxmlformats.org/drawingml/2006/picture">
                <pic:nvPicPr>
                  <pic:cNvPr id="0" name="image1.jpg"/>
                  <pic:cNvPicPr/>
                </pic:nvPicPr>
                <pic:blipFill rotWithShape="1">
                  <a:blip r:embed="rId1"/>
                  <a:stretch/>
                </pic:blipFill>
                <pic:spPr bwMode="auto">
                  <a:xfrm>
                    <a:off x="0" y="0"/>
                    <a:ext cx="1644573" cy="771436"/>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1B2B4" w14:textId="77777777" w:rsidR="005E456E" w:rsidRDefault="005E456E">
    <w:pPr>
      <w:pBdr>
        <w:top w:val="none" w:sz="0" w:space="0" w:color="000000"/>
        <w:left w:val="none" w:sz="0" w:space="0" w:color="000000"/>
        <w:bottom w:val="none" w:sz="0" w:space="0" w:color="000000"/>
        <w:right w:val="none" w:sz="0" w:space="0" w:color="000000"/>
        <w:between w:val="none" w:sz="0" w:space="0" w:color="000000"/>
      </w:pBdr>
      <w:spacing w:line="14" w:lineRule="auto"/>
      <w:rPr>
        <w:rFonts w:ascii="Arimo" w:eastAsia="Arimo" w:hAnsi="Arimo" w:cs="Arimo"/>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2D798" w14:textId="77777777" w:rsidR="005E456E" w:rsidRDefault="005E456E">
    <w:pPr>
      <w:pBdr>
        <w:top w:val="none" w:sz="0" w:space="0" w:color="000000"/>
        <w:left w:val="none" w:sz="0" w:space="0" w:color="000000"/>
        <w:bottom w:val="none" w:sz="0" w:space="0" w:color="000000"/>
        <w:right w:val="none" w:sz="0" w:space="0" w:color="000000"/>
        <w:between w:val="none" w:sz="0" w:space="0" w:color="000000"/>
      </w:pBdr>
      <w:spacing w:line="14" w:lineRule="auto"/>
      <w:rPr>
        <w:rFonts w:ascii="Arimo" w:eastAsia="Arimo" w:hAnsi="Arimo" w:cs="Arimo"/>
        <w:color w:val="000000"/>
        <w:sz w:val="15"/>
        <w:szCs w:val="15"/>
      </w:rPr>
    </w:pPr>
  </w:p>
  <w:p w14:paraId="7CB5BD8E" w14:textId="77777777" w:rsidR="005E456E" w:rsidRDefault="00000000">
    <w:pPr>
      <w:pBdr>
        <w:top w:val="none" w:sz="0" w:space="0" w:color="000000"/>
        <w:left w:val="none" w:sz="0" w:space="0" w:color="000000"/>
        <w:bottom w:val="none" w:sz="0" w:space="0" w:color="000000"/>
        <w:right w:val="none" w:sz="0" w:space="0" w:color="000000"/>
        <w:between w:val="none" w:sz="0" w:space="0" w:color="000000"/>
      </w:pBdr>
      <w:spacing w:line="14" w:lineRule="auto"/>
      <w:rPr>
        <w:rFonts w:ascii="Arimo" w:eastAsia="Arimo" w:hAnsi="Arimo" w:cs="Arimo"/>
        <w:color w:val="000000"/>
        <w:sz w:val="15"/>
        <w:szCs w:val="15"/>
      </w:rPr>
    </w:pPr>
    <w:r>
      <w:rPr>
        <w:rFonts w:ascii="Arimo" w:eastAsia="Arimo" w:hAnsi="Arimo" w:cs="Arimo"/>
        <w:noProof/>
        <w:color w:val="000000"/>
        <w:sz w:val="18"/>
        <w:szCs w:val="18"/>
      </w:rPr>
      <w:drawing>
        <wp:anchor distT="0" distB="0" distL="0" distR="0" simplePos="0" relativeHeight="251658244" behindDoc="1" locked="0" layoutInCell="1" allowOverlap="1" wp14:anchorId="44AFCF08" wp14:editId="27A64A3D">
          <wp:simplePos x="0" y="0"/>
          <wp:positionH relativeFrom="page">
            <wp:align>center</wp:align>
          </wp:positionH>
          <wp:positionV relativeFrom="page">
            <wp:posOffset>269875</wp:posOffset>
          </wp:positionV>
          <wp:extent cx="1645200" cy="770400"/>
          <wp:effectExtent l="0" t="0" r="6350" b="4445"/>
          <wp:wrapNone/>
          <wp:docPr id="53" name="image1.jpg"/>
          <wp:cNvGraphicFramePr/>
          <a:graphic xmlns:a="http://schemas.openxmlformats.org/drawingml/2006/main">
            <a:graphicData uri="http://schemas.openxmlformats.org/drawingml/2006/picture">
              <pic:pic xmlns:pic="http://schemas.openxmlformats.org/drawingml/2006/picture">
                <pic:nvPicPr>
                  <pic:cNvPr id="0" name="image1.jpg"/>
                  <pic:cNvPicPr/>
                </pic:nvPicPr>
                <pic:blipFill rotWithShape="1">
                  <a:blip r:embed="rId1"/>
                  <a:stretch/>
                </pic:blipFill>
                <pic:spPr bwMode="auto">
                  <a:xfrm>
                    <a:off x="0" y="0"/>
                    <a:ext cx="1645200" cy="770400"/>
                  </a:xfrm>
                  <a:prstGeom prst="rect">
                    <a:avLst/>
                  </a:prstGeom>
                  <a:ln/>
                </pic:spPr>
              </pic:pic>
            </a:graphicData>
          </a:graphic>
          <wp14:sizeRelH relativeFrom="margin">
            <wp14:pctWidth>0</wp14:pctWidth>
          </wp14:sizeRelH>
          <wp14:sizeRelV relativeFrom="margin">
            <wp14:pctHeight>0</wp14:pctHeight>
          </wp14:sizeRelV>
        </wp:anchor>
      </w:drawing>
    </w:r>
  </w:p>
  <w:p w14:paraId="6335DA88" w14:textId="77777777" w:rsidR="005E456E" w:rsidRDefault="005E456E">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EA3B1" w14:textId="77777777" w:rsidR="005E456E" w:rsidRDefault="005E456E">
    <w:pPr>
      <w:pBdr>
        <w:top w:val="none" w:sz="0" w:space="0" w:color="000000"/>
        <w:left w:val="none" w:sz="0" w:space="0" w:color="000000"/>
        <w:bottom w:val="none" w:sz="0" w:space="0" w:color="000000"/>
        <w:right w:val="none" w:sz="0" w:space="0" w:color="000000"/>
        <w:between w:val="none" w:sz="0" w:space="0" w:color="000000"/>
      </w:pBdr>
      <w:spacing w:line="14" w:lineRule="auto"/>
      <w:rPr>
        <w:rFonts w:ascii="Arimo" w:eastAsia="Arimo" w:hAnsi="Arimo" w:cs="Arimo"/>
        <w:color w:val="000000"/>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DED6E" w14:textId="77777777" w:rsidR="005E456E" w:rsidRDefault="00000000" w:rsidP="004909D3">
    <w:pPr>
      <w:pBdr>
        <w:top w:val="none" w:sz="0" w:space="0" w:color="000000"/>
        <w:left w:val="none" w:sz="0" w:space="0" w:color="000000"/>
        <w:bottom w:val="none" w:sz="0" w:space="0" w:color="000000"/>
        <w:right w:val="none" w:sz="0" w:space="0" w:color="000000"/>
        <w:between w:val="none" w:sz="0" w:space="0" w:color="000000"/>
      </w:pBdr>
      <w:spacing w:line="14" w:lineRule="auto"/>
    </w:pPr>
    <w:r>
      <w:rPr>
        <w:rFonts w:ascii="Arimo" w:eastAsia="Arimo" w:hAnsi="Arimo" w:cs="Arimo"/>
        <w:noProof/>
        <w:color w:val="000000"/>
        <w:sz w:val="18"/>
        <w:szCs w:val="18"/>
      </w:rPr>
      <w:drawing>
        <wp:anchor distT="0" distB="0" distL="0" distR="0" simplePos="0" relativeHeight="251662340" behindDoc="1" locked="0" layoutInCell="1" allowOverlap="1" wp14:anchorId="317AC1F4" wp14:editId="4D6F8588">
          <wp:simplePos x="0" y="0"/>
          <wp:positionH relativeFrom="page">
            <wp:align>center</wp:align>
          </wp:positionH>
          <wp:positionV relativeFrom="page">
            <wp:posOffset>269875</wp:posOffset>
          </wp:positionV>
          <wp:extent cx="1645200" cy="770400"/>
          <wp:effectExtent l="0" t="0" r="6350" b="4445"/>
          <wp:wrapNone/>
          <wp:docPr id="54" name="image1.jpg"/>
          <wp:cNvGraphicFramePr/>
          <a:graphic xmlns:a="http://schemas.openxmlformats.org/drawingml/2006/main">
            <a:graphicData uri="http://schemas.openxmlformats.org/drawingml/2006/picture">
              <pic:pic xmlns:pic="http://schemas.openxmlformats.org/drawingml/2006/picture">
                <pic:nvPicPr>
                  <pic:cNvPr id="0" name="image1.jpg"/>
                  <pic:cNvPicPr/>
                </pic:nvPicPr>
                <pic:blipFill rotWithShape="1">
                  <a:blip r:embed="rId1"/>
                  <a:stretch/>
                </pic:blipFill>
                <pic:spPr bwMode="auto">
                  <a:xfrm>
                    <a:off x="0" y="0"/>
                    <a:ext cx="1645200" cy="770400"/>
                  </a:xfrm>
                  <a:prstGeom prst="rect">
                    <a:avLst/>
                  </a:prstGeom>
                  <a:ln/>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743EA" w14:textId="77777777" w:rsidR="00756775" w:rsidRDefault="00756775">
    <w:pPr>
      <w:pBdr>
        <w:top w:val="none" w:sz="0" w:space="0" w:color="000000"/>
        <w:left w:val="none" w:sz="0" w:space="0" w:color="000000"/>
        <w:bottom w:val="none" w:sz="0" w:space="0" w:color="000000"/>
        <w:right w:val="none" w:sz="0" w:space="0" w:color="000000"/>
        <w:between w:val="none" w:sz="0" w:space="0" w:color="000000"/>
      </w:pBdr>
      <w:spacing w:line="14" w:lineRule="auto"/>
      <w:rPr>
        <w:rFonts w:ascii="Arimo" w:eastAsia="Arimo" w:hAnsi="Arimo" w:cs="Arimo"/>
        <w:color w:val="000000"/>
        <w:sz w:val="2"/>
        <w:szCs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4635A" w14:textId="77777777" w:rsidR="005E456E" w:rsidRDefault="001076AC" w:rsidP="004909D3">
    <w:pPr>
      <w:pBdr>
        <w:top w:val="none" w:sz="0" w:space="0" w:color="000000"/>
        <w:left w:val="none" w:sz="0" w:space="0" w:color="000000"/>
        <w:bottom w:val="none" w:sz="0" w:space="17" w:color="000000"/>
        <w:right w:val="none" w:sz="0" w:space="0" w:color="000000"/>
        <w:between w:val="none" w:sz="0" w:space="0" w:color="000000"/>
      </w:pBdr>
    </w:pPr>
    <w:r>
      <w:rPr>
        <w:rFonts w:ascii="Arimo" w:eastAsia="Arimo" w:hAnsi="Arimo" w:cs="Arimo"/>
        <w:noProof/>
        <w:color w:val="000000"/>
        <w:sz w:val="18"/>
        <w:szCs w:val="18"/>
      </w:rPr>
      <w:drawing>
        <wp:anchor distT="0" distB="0" distL="0" distR="0" simplePos="0" relativeHeight="251660292" behindDoc="1" locked="0" layoutInCell="1" allowOverlap="1" wp14:anchorId="4A628EB8" wp14:editId="4209FA4A">
          <wp:simplePos x="0" y="0"/>
          <wp:positionH relativeFrom="page">
            <wp:align>center</wp:align>
          </wp:positionH>
          <wp:positionV relativeFrom="page">
            <wp:posOffset>269875</wp:posOffset>
          </wp:positionV>
          <wp:extent cx="1382400" cy="648000"/>
          <wp:effectExtent l="0" t="0" r="1905" b="0"/>
          <wp:wrapNone/>
          <wp:docPr id="55" name="image1.jpg"/>
          <wp:cNvGraphicFramePr/>
          <a:graphic xmlns:a="http://schemas.openxmlformats.org/drawingml/2006/main">
            <a:graphicData uri="http://schemas.openxmlformats.org/drawingml/2006/picture">
              <pic:pic xmlns:pic="http://schemas.openxmlformats.org/drawingml/2006/picture">
                <pic:nvPicPr>
                  <pic:cNvPr id="0" name="image1.jpg"/>
                  <pic:cNvPicPr/>
                </pic:nvPicPr>
                <pic:blipFill rotWithShape="1">
                  <a:blip r:embed="rId1"/>
                  <a:stretch/>
                </pic:blipFill>
                <pic:spPr bwMode="auto">
                  <a:xfrm>
                    <a:off x="0" y="0"/>
                    <a:ext cx="1382400" cy="648000"/>
                  </a:xfrm>
                  <a:prstGeom prst="rect">
                    <a:avLst/>
                  </a:prstGeom>
                  <a:ln/>
                </pic:spPr>
              </pic:pic>
            </a:graphicData>
          </a:graphic>
          <wp14:sizeRelH relativeFrom="margin">
            <wp14:pctWidth>0</wp14:pctWidth>
          </wp14:sizeRelH>
          <wp14:sizeRelV relativeFrom="margin">
            <wp14:pctHeight>0</wp14:pctHeight>
          </wp14:sizeRelV>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821D0" w14:textId="77777777" w:rsidR="005E456E" w:rsidRDefault="005E456E">
    <w:pPr>
      <w:pBdr>
        <w:top w:val="none" w:sz="0" w:space="0" w:color="000000"/>
        <w:left w:val="none" w:sz="0" w:space="0" w:color="000000"/>
        <w:bottom w:val="none" w:sz="0" w:space="0" w:color="000000"/>
        <w:right w:val="none" w:sz="0" w:space="0" w:color="000000"/>
        <w:between w:val="none" w:sz="0" w:space="0" w:color="000000"/>
      </w:pBdr>
      <w:spacing w:line="14" w:lineRule="auto"/>
      <w:rPr>
        <w:rFonts w:ascii="Arimo" w:eastAsia="Arimo" w:hAnsi="Arimo" w:cs="Arimo"/>
        <w:color w:val="000000"/>
        <w:sz w:val="2"/>
        <w:szCs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69398" w14:textId="77777777" w:rsidR="005E456E" w:rsidRDefault="005E456E">
    <w:pPr>
      <w:pBdr>
        <w:top w:val="none" w:sz="0" w:space="0" w:color="000000"/>
        <w:left w:val="none" w:sz="0" w:space="0" w:color="000000"/>
        <w:bottom w:val="none" w:sz="0" w:space="0" w:color="000000"/>
        <w:right w:val="none" w:sz="0" w:space="0" w:color="000000"/>
        <w:between w:val="none" w:sz="0" w:space="0" w:color="000000"/>
      </w:pBdr>
      <w:spacing w:line="14" w:lineRule="auto"/>
      <w:rPr>
        <w:rFonts w:ascii="Arimo" w:eastAsia="Arimo" w:hAnsi="Arimo" w:cs="Arimo"/>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36DF2"/>
    <w:multiLevelType w:val="multilevel"/>
    <w:tmpl w:val="06D8E56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0316A3C"/>
    <w:multiLevelType w:val="multilevel"/>
    <w:tmpl w:val="32B25B3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EC52F44"/>
    <w:multiLevelType w:val="multilevel"/>
    <w:tmpl w:val="BEB22386"/>
    <w:lvl w:ilvl="0">
      <w:start w:val="1"/>
      <w:numFmt w:val="bullet"/>
      <w:lvlText w:val="-"/>
      <w:lvlJc w:val="left"/>
      <w:pPr>
        <w:ind w:left="720" w:hanging="360"/>
      </w:pPr>
      <w:rPr>
        <w:rFonts w:ascii="Calibri Light" w:eastAsia="Times New Roman" w:hAnsi="Calibri Light" w:cs="Calibri Light"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4737FE4"/>
    <w:multiLevelType w:val="multilevel"/>
    <w:tmpl w:val="DBE2E7F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65679BD"/>
    <w:multiLevelType w:val="multilevel"/>
    <w:tmpl w:val="086466F2"/>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E2157B6"/>
    <w:multiLevelType w:val="multilevel"/>
    <w:tmpl w:val="D7E0669E"/>
    <w:lvl w:ilvl="0">
      <w:start w:val="1"/>
      <w:numFmt w:val="bullet"/>
      <w:lvlText w:val="•"/>
      <w:lvlJc w:val="left"/>
      <w:pPr>
        <w:ind w:left="610" w:hanging="360"/>
      </w:pPr>
      <w:rPr>
        <w:rFonts w:ascii="Raleway Light" w:eastAsia="Raleway Light" w:hAnsi="Raleway Light" w:cs="Raleway Light"/>
        <w:b w:val="0"/>
        <w:i w:val="0"/>
        <w:color w:val="231F20"/>
        <w:sz w:val="18"/>
        <w:szCs w:val="18"/>
      </w:rPr>
    </w:lvl>
    <w:lvl w:ilvl="1">
      <w:start w:val="1"/>
      <w:numFmt w:val="bullet"/>
      <w:lvlText w:val="•"/>
      <w:lvlJc w:val="left"/>
      <w:pPr>
        <w:ind w:left="907" w:hanging="360"/>
      </w:pPr>
    </w:lvl>
    <w:lvl w:ilvl="2">
      <w:start w:val="1"/>
      <w:numFmt w:val="bullet"/>
      <w:lvlText w:val="•"/>
      <w:lvlJc w:val="left"/>
      <w:pPr>
        <w:ind w:left="1195" w:hanging="360"/>
      </w:pPr>
    </w:lvl>
    <w:lvl w:ilvl="3">
      <w:start w:val="1"/>
      <w:numFmt w:val="bullet"/>
      <w:lvlText w:val="•"/>
      <w:lvlJc w:val="left"/>
      <w:pPr>
        <w:ind w:left="1482" w:hanging="360"/>
      </w:pPr>
    </w:lvl>
    <w:lvl w:ilvl="4">
      <w:start w:val="1"/>
      <w:numFmt w:val="bullet"/>
      <w:lvlText w:val="•"/>
      <w:lvlJc w:val="left"/>
      <w:pPr>
        <w:ind w:left="1770" w:hanging="360"/>
      </w:pPr>
    </w:lvl>
    <w:lvl w:ilvl="5">
      <w:start w:val="1"/>
      <w:numFmt w:val="bullet"/>
      <w:lvlText w:val="•"/>
      <w:lvlJc w:val="left"/>
      <w:pPr>
        <w:ind w:left="2057" w:hanging="360"/>
      </w:pPr>
    </w:lvl>
    <w:lvl w:ilvl="6">
      <w:start w:val="1"/>
      <w:numFmt w:val="bullet"/>
      <w:lvlText w:val="•"/>
      <w:lvlJc w:val="left"/>
      <w:pPr>
        <w:ind w:left="2345" w:hanging="360"/>
      </w:pPr>
    </w:lvl>
    <w:lvl w:ilvl="7">
      <w:start w:val="1"/>
      <w:numFmt w:val="bullet"/>
      <w:lvlText w:val="•"/>
      <w:lvlJc w:val="left"/>
      <w:pPr>
        <w:ind w:left="2632" w:hanging="360"/>
      </w:pPr>
    </w:lvl>
    <w:lvl w:ilvl="8">
      <w:start w:val="1"/>
      <w:numFmt w:val="bullet"/>
      <w:lvlText w:val="•"/>
      <w:lvlJc w:val="left"/>
      <w:pPr>
        <w:ind w:left="2920" w:hanging="360"/>
      </w:pPr>
    </w:lvl>
  </w:abstractNum>
  <w:abstractNum w:abstractNumId="6" w15:restartNumberingAfterBreak="0">
    <w:nsid w:val="37BD1A69"/>
    <w:multiLevelType w:val="multilevel"/>
    <w:tmpl w:val="0C300B8C"/>
    <w:lvl w:ilvl="0">
      <w:start w:val="1"/>
      <w:numFmt w:val="bullet"/>
      <w:lvlText w:val="-"/>
      <w:lvlJc w:val="left"/>
      <w:pPr>
        <w:tabs>
          <w:tab w:val="num" w:pos="720"/>
        </w:tabs>
        <w:ind w:left="720" w:hanging="360"/>
      </w:pPr>
      <w:rPr>
        <w:rFonts w:ascii="Raleway" w:hAnsi="Raleway" w:hint="default"/>
      </w:rPr>
    </w:lvl>
    <w:lvl w:ilvl="1">
      <w:start w:val="1"/>
      <w:numFmt w:val="bullet"/>
      <w:lvlText w:val="-"/>
      <w:lvlJc w:val="left"/>
      <w:pPr>
        <w:tabs>
          <w:tab w:val="num" w:pos="1440"/>
        </w:tabs>
        <w:ind w:left="1440" w:hanging="360"/>
      </w:pPr>
      <w:rPr>
        <w:rFonts w:ascii="Raleway" w:hAnsi="Raleway" w:hint="default"/>
      </w:rPr>
    </w:lvl>
    <w:lvl w:ilvl="2">
      <w:start w:val="1"/>
      <w:numFmt w:val="bullet"/>
      <w:lvlText w:val="-"/>
      <w:lvlJc w:val="left"/>
      <w:pPr>
        <w:tabs>
          <w:tab w:val="num" w:pos="2160"/>
        </w:tabs>
        <w:ind w:left="2160" w:hanging="360"/>
      </w:pPr>
      <w:rPr>
        <w:rFonts w:ascii="Raleway" w:hAnsi="Raleway" w:hint="default"/>
      </w:rPr>
    </w:lvl>
    <w:lvl w:ilvl="3">
      <w:start w:val="1"/>
      <w:numFmt w:val="bullet"/>
      <w:lvlText w:val="-"/>
      <w:lvlJc w:val="left"/>
      <w:pPr>
        <w:tabs>
          <w:tab w:val="num" w:pos="2880"/>
        </w:tabs>
        <w:ind w:left="2880" w:hanging="360"/>
      </w:pPr>
      <w:rPr>
        <w:rFonts w:ascii="Raleway" w:hAnsi="Raleway" w:hint="default"/>
      </w:rPr>
    </w:lvl>
    <w:lvl w:ilvl="4">
      <w:start w:val="1"/>
      <w:numFmt w:val="bullet"/>
      <w:lvlText w:val="-"/>
      <w:lvlJc w:val="left"/>
      <w:pPr>
        <w:tabs>
          <w:tab w:val="num" w:pos="3600"/>
        </w:tabs>
        <w:ind w:left="3600" w:hanging="360"/>
      </w:pPr>
      <w:rPr>
        <w:rFonts w:ascii="Raleway" w:hAnsi="Raleway" w:hint="default"/>
      </w:rPr>
    </w:lvl>
    <w:lvl w:ilvl="5">
      <w:start w:val="1"/>
      <w:numFmt w:val="bullet"/>
      <w:lvlText w:val="-"/>
      <w:lvlJc w:val="left"/>
      <w:pPr>
        <w:tabs>
          <w:tab w:val="num" w:pos="4320"/>
        </w:tabs>
        <w:ind w:left="4320" w:hanging="360"/>
      </w:pPr>
      <w:rPr>
        <w:rFonts w:ascii="Raleway" w:hAnsi="Raleway" w:hint="default"/>
      </w:rPr>
    </w:lvl>
    <w:lvl w:ilvl="6">
      <w:start w:val="1"/>
      <w:numFmt w:val="bullet"/>
      <w:lvlText w:val="-"/>
      <w:lvlJc w:val="left"/>
      <w:pPr>
        <w:tabs>
          <w:tab w:val="num" w:pos="5040"/>
        </w:tabs>
        <w:ind w:left="5040" w:hanging="360"/>
      </w:pPr>
      <w:rPr>
        <w:rFonts w:ascii="Raleway" w:hAnsi="Raleway" w:hint="default"/>
      </w:rPr>
    </w:lvl>
    <w:lvl w:ilvl="7">
      <w:start w:val="1"/>
      <w:numFmt w:val="bullet"/>
      <w:lvlText w:val="-"/>
      <w:lvlJc w:val="left"/>
      <w:pPr>
        <w:tabs>
          <w:tab w:val="num" w:pos="5760"/>
        </w:tabs>
        <w:ind w:left="5760" w:hanging="360"/>
      </w:pPr>
      <w:rPr>
        <w:rFonts w:ascii="Raleway" w:hAnsi="Raleway" w:hint="default"/>
      </w:rPr>
    </w:lvl>
    <w:lvl w:ilvl="8">
      <w:start w:val="1"/>
      <w:numFmt w:val="bullet"/>
      <w:lvlText w:val="-"/>
      <w:lvlJc w:val="left"/>
      <w:pPr>
        <w:tabs>
          <w:tab w:val="num" w:pos="6480"/>
        </w:tabs>
        <w:ind w:left="6480" w:hanging="360"/>
      </w:pPr>
      <w:rPr>
        <w:rFonts w:ascii="Raleway" w:hAnsi="Raleway" w:hint="default"/>
      </w:rPr>
    </w:lvl>
  </w:abstractNum>
  <w:abstractNum w:abstractNumId="7" w15:restartNumberingAfterBreak="0">
    <w:nsid w:val="3F7778F9"/>
    <w:multiLevelType w:val="multilevel"/>
    <w:tmpl w:val="DD78BD8E"/>
    <w:lvl w:ilvl="0">
      <w:start w:val="2"/>
      <w:numFmt w:val="bullet"/>
      <w:lvlText w:val="à"/>
      <w:lvlJc w:val="left"/>
      <w:pPr>
        <w:ind w:left="720" w:hanging="360"/>
      </w:pPr>
      <w:rPr>
        <w:rFonts w:ascii="Wingdings" w:eastAsiaTheme="minorHAnsi" w:hAnsi="Wingdings" w:cstheme="minorBidi" w:hint="default"/>
        <w:b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50DA0A36"/>
    <w:multiLevelType w:val="multilevel"/>
    <w:tmpl w:val="5D504AD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54575204"/>
    <w:multiLevelType w:val="multilevel"/>
    <w:tmpl w:val="940879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5E467D9E"/>
    <w:multiLevelType w:val="hybridMultilevel"/>
    <w:tmpl w:val="F8020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8D29A1"/>
    <w:multiLevelType w:val="multilevel"/>
    <w:tmpl w:val="548AA708"/>
    <w:lvl w:ilvl="0">
      <w:start w:val="1"/>
      <w:numFmt w:val="bullet"/>
      <w:lvlText w:val="•"/>
      <w:lvlJc w:val="left"/>
      <w:pPr>
        <w:ind w:left="2137" w:hanging="720"/>
      </w:pPr>
      <w:rPr>
        <w:rFonts w:ascii="Arimo" w:eastAsia="Arimo" w:hAnsi="Arimo" w:cs="Arimo"/>
        <w:b w:val="0"/>
        <w:i w:val="0"/>
        <w:color w:val="414042"/>
        <w:sz w:val="18"/>
        <w:szCs w:val="18"/>
      </w:rPr>
    </w:lvl>
    <w:lvl w:ilvl="1">
      <w:start w:val="1"/>
      <w:numFmt w:val="bullet"/>
      <w:lvlText w:val="•"/>
      <w:lvlJc w:val="left"/>
      <w:pPr>
        <w:ind w:left="3056" w:hanging="720"/>
      </w:pPr>
    </w:lvl>
    <w:lvl w:ilvl="2">
      <w:start w:val="1"/>
      <w:numFmt w:val="bullet"/>
      <w:lvlText w:val="•"/>
      <w:lvlJc w:val="left"/>
      <w:pPr>
        <w:ind w:left="3973" w:hanging="720"/>
      </w:pPr>
    </w:lvl>
    <w:lvl w:ilvl="3">
      <w:start w:val="1"/>
      <w:numFmt w:val="bullet"/>
      <w:lvlText w:val="•"/>
      <w:lvlJc w:val="left"/>
      <w:pPr>
        <w:ind w:left="4889" w:hanging="720"/>
      </w:pPr>
    </w:lvl>
    <w:lvl w:ilvl="4">
      <w:start w:val="1"/>
      <w:numFmt w:val="bullet"/>
      <w:lvlText w:val="•"/>
      <w:lvlJc w:val="left"/>
      <w:pPr>
        <w:ind w:left="5806" w:hanging="720"/>
      </w:pPr>
    </w:lvl>
    <w:lvl w:ilvl="5">
      <w:start w:val="1"/>
      <w:numFmt w:val="bullet"/>
      <w:lvlText w:val="•"/>
      <w:lvlJc w:val="left"/>
      <w:pPr>
        <w:ind w:left="6722" w:hanging="720"/>
      </w:pPr>
    </w:lvl>
    <w:lvl w:ilvl="6">
      <w:start w:val="1"/>
      <w:numFmt w:val="bullet"/>
      <w:lvlText w:val="•"/>
      <w:lvlJc w:val="left"/>
      <w:pPr>
        <w:ind w:left="7639" w:hanging="720"/>
      </w:pPr>
    </w:lvl>
    <w:lvl w:ilvl="7">
      <w:start w:val="1"/>
      <w:numFmt w:val="bullet"/>
      <w:lvlText w:val="•"/>
      <w:lvlJc w:val="left"/>
      <w:pPr>
        <w:ind w:left="8555" w:hanging="720"/>
      </w:pPr>
    </w:lvl>
    <w:lvl w:ilvl="8">
      <w:start w:val="1"/>
      <w:numFmt w:val="bullet"/>
      <w:lvlText w:val="•"/>
      <w:lvlJc w:val="left"/>
      <w:pPr>
        <w:ind w:left="9472" w:hanging="720"/>
      </w:pPr>
    </w:lvl>
  </w:abstractNum>
  <w:abstractNum w:abstractNumId="12" w15:restartNumberingAfterBreak="0">
    <w:nsid w:val="6F4E43C5"/>
    <w:multiLevelType w:val="multilevel"/>
    <w:tmpl w:val="31B2E812"/>
    <w:lvl w:ilvl="0">
      <w:start w:val="1"/>
      <w:numFmt w:val="bullet"/>
      <w:pStyle w:val="CIVISList-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7DCC4929"/>
    <w:multiLevelType w:val="multilevel"/>
    <w:tmpl w:val="B2888B1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F7F7275"/>
    <w:multiLevelType w:val="hybridMultilevel"/>
    <w:tmpl w:val="991A2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7076688">
    <w:abstractNumId w:val="5"/>
  </w:num>
  <w:num w:numId="2" w16cid:durableId="352734124">
    <w:abstractNumId w:val="11"/>
  </w:num>
  <w:num w:numId="3" w16cid:durableId="2117820427">
    <w:abstractNumId w:val="12"/>
  </w:num>
  <w:num w:numId="4" w16cid:durableId="166016899">
    <w:abstractNumId w:val="8"/>
  </w:num>
  <w:num w:numId="5" w16cid:durableId="1065834458">
    <w:abstractNumId w:val="9"/>
  </w:num>
  <w:num w:numId="6" w16cid:durableId="1238200140">
    <w:abstractNumId w:val="2"/>
  </w:num>
  <w:num w:numId="7" w16cid:durableId="1435442806">
    <w:abstractNumId w:val="7"/>
  </w:num>
  <w:num w:numId="8" w16cid:durableId="153186594">
    <w:abstractNumId w:val="1"/>
  </w:num>
  <w:num w:numId="9" w16cid:durableId="1010958740">
    <w:abstractNumId w:val="6"/>
  </w:num>
  <w:num w:numId="10" w16cid:durableId="1781027801">
    <w:abstractNumId w:val="0"/>
  </w:num>
  <w:num w:numId="11" w16cid:durableId="2132899670">
    <w:abstractNumId w:val="4"/>
  </w:num>
  <w:num w:numId="12" w16cid:durableId="310670199">
    <w:abstractNumId w:val="13"/>
  </w:num>
  <w:num w:numId="13" w16cid:durableId="1904097863">
    <w:abstractNumId w:val="3"/>
  </w:num>
  <w:num w:numId="14" w16cid:durableId="114058633">
    <w:abstractNumId w:val="14"/>
  </w:num>
  <w:num w:numId="15" w16cid:durableId="150975787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4386"/>
    <w:rsid w:val="000241F4"/>
    <w:rsid w:val="00054386"/>
    <w:rsid w:val="0005615B"/>
    <w:rsid w:val="000D3B1C"/>
    <w:rsid w:val="00101F4F"/>
    <w:rsid w:val="001076AC"/>
    <w:rsid w:val="00120228"/>
    <w:rsid w:val="00165514"/>
    <w:rsid w:val="001933BE"/>
    <w:rsid w:val="001D12EA"/>
    <w:rsid w:val="001F4A06"/>
    <w:rsid w:val="002116AD"/>
    <w:rsid w:val="00220062"/>
    <w:rsid w:val="00241F2B"/>
    <w:rsid w:val="00264576"/>
    <w:rsid w:val="00293F81"/>
    <w:rsid w:val="002965B2"/>
    <w:rsid w:val="002F1355"/>
    <w:rsid w:val="002F78AF"/>
    <w:rsid w:val="00322FB7"/>
    <w:rsid w:val="00351211"/>
    <w:rsid w:val="0035374D"/>
    <w:rsid w:val="003678AF"/>
    <w:rsid w:val="00386B58"/>
    <w:rsid w:val="00393E8F"/>
    <w:rsid w:val="003C460B"/>
    <w:rsid w:val="00421151"/>
    <w:rsid w:val="00421454"/>
    <w:rsid w:val="0044090C"/>
    <w:rsid w:val="00441189"/>
    <w:rsid w:val="004807E6"/>
    <w:rsid w:val="004909D3"/>
    <w:rsid w:val="004A1069"/>
    <w:rsid w:val="004B6BE9"/>
    <w:rsid w:val="00520186"/>
    <w:rsid w:val="0055719A"/>
    <w:rsid w:val="00571950"/>
    <w:rsid w:val="005A5C75"/>
    <w:rsid w:val="005B5212"/>
    <w:rsid w:val="005D545D"/>
    <w:rsid w:val="005E456E"/>
    <w:rsid w:val="00645491"/>
    <w:rsid w:val="00665F0F"/>
    <w:rsid w:val="006A7E20"/>
    <w:rsid w:val="006B6082"/>
    <w:rsid w:val="006D2FD9"/>
    <w:rsid w:val="00754163"/>
    <w:rsid w:val="00756775"/>
    <w:rsid w:val="007A430C"/>
    <w:rsid w:val="0083028C"/>
    <w:rsid w:val="00835D74"/>
    <w:rsid w:val="008569A7"/>
    <w:rsid w:val="0086767D"/>
    <w:rsid w:val="00890395"/>
    <w:rsid w:val="008E7899"/>
    <w:rsid w:val="0091310D"/>
    <w:rsid w:val="00914BB1"/>
    <w:rsid w:val="00954DB7"/>
    <w:rsid w:val="0098088C"/>
    <w:rsid w:val="00991D1D"/>
    <w:rsid w:val="009D0893"/>
    <w:rsid w:val="009D716D"/>
    <w:rsid w:val="00A07DF1"/>
    <w:rsid w:val="00A37C0F"/>
    <w:rsid w:val="00A4233C"/>
    <w:rsid w:val="00A85D83"/>
    <w:rsid w:val="00A976AA"/>
    <w:rsid w:val="00AB79C6"/>
    <w:rsid w:val="00B076F8"/>
    <w:rsid w:val="00B43BA9"/>
    <w:rsid w:val="00B46927"/>
    <w:rsid w:val="00B54B06"/>
    <w:rsid w:val="00C03F47"/>
    <w:rsid w:val="00C25BFE"/>
    <w:rsid w:val="00C36364"/>
    <w:rsid w:val="00CE6AD1"/>
    <w:rsid w:val="00D057F2"/>
    <w:rsid w:val="00D55DE4"/>
    <w:rsid w:val="00DA2BC0"/>
    <w:rsid w:val="00DA7553"/>
    <w:rsid w:val="00DF48C4"/>
    <w:rsid w:val="00E23559"/>
    <w:rsid w:val="00E47952"/>
    <w:rsid w:val="00F00014"/>
    <w:rsid w:val="00F67F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914E3"/>
  <w15:docId w15:val="{B5DFA9B3-33F7-4F5E-8B9D-4828496EE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mo" w:eastAsia="Arimo" w:hAnsi="Arimo" w:cs="Arimo"/>
        <w:sz w:val="22"/>
        <w:szCs w:val="22"/>
        <w:lang w:val="de-DE" w:eastAsia="de-DE"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56775"/>
    <w:rPr>
      <w:rFonts w:ascii="Raleway" w:eastAsia="Geneva" w:hAnsi="Raleway" w:cs="Geneva"/>
      <w:lang w:val="en-GB" w:eastAsia="en-US"/>
    </w:rPr>
  </w:style>
  <w:style w:type="paragraph" w:styleId="Titre1">
    <w:name w:val="heading 1"/>
    <w:basedOn w:val="Titre2"/>
    <w:next w:val="CIVISText"/>
    <w:link w:val="Titre1Car"/>
    <w:uiPriority w:val="1"/>
    <w:qFormat/>
    <w:rsid w:val="00991D1D"/>
    <w:pPr>
      <w:jc w:val="center"/>
      <w:outlineLvl w:val="0"/>
    </w:pPr>
    <w:rPr>
      <w:caps/>
      <w:sz w:val="44"/>
      <w:szCs w:val="44"/>
    </w:rPr>
  </w:style>
  <w:style w:type="paragraph" w:styleId="Titre2">
    <w:name w:val="heading 2"/>
    <w:next w:val="CIVISText"/>
    <w:link w:val="Titre2Car"/>
    <w:uiPriority w:val="1"/>
    <w:qFormat/>
    <w:rsid w:val="00756775"/>
    <w:pPr>
      <w:keepNext/>
      <w:widowControl/>
      <w:spacing w:before="360"/>
      <w:outlineLvl w:val="1"/>
    </w:pPr>
    <w:rPr>
      <w:rFonts w:ascii="Raleway" w:eastAsia="Raleway" w:hAnsi="Raleway" w:cs="Raleway"/>
      <w:b/>
      <w:bCs/>
      <w:color w:val="00516E"/>
      <w:sz w:val="30"/>
      <w:szCs w:val="30"/>
      <w:lang w:val="en-GB" w:eastAsia="en-US"/>
    </w:rPr>
  </w:style>
  <w:style w:type="paragraph" w:styleId="Titre3">
    <w:name w:val="heading 3"/>
    <w:next w:val="CIVISText"/>
    <w:link w:val="Titre3Car"/>
    <w:uiPriority w:val="1"/>
    <w:qFormat/>
    <w:rsid w:val="00756775"/>
    <w:pPr>
      <w:keepNext/>
      <w:widowControl/>
      <w:spacing w:before="240"/>
      <w:outlineLvl w:val="2"/>
    </w:pPr>
    <w:rPr>
      <w:rFonts w:ascii="Raleway" w:eastAsia="Raleway" w:hAnsi="Raleway" w:cs="Raleway"/>
      <w:b/>
      <w:sz w:val="24"/>
      <w:szCs w:val="24"/>
      <w:lang w:val="en-GB" w:eastAsia="en-US"/>
    </w:rPr>
  </w:style>
  <w:style w:type="paragraph" w:styleId="Titre4">
    <w:name w:val="heading 4"/>
    <w:basedOn w:val="Normal"/>
    <w:next w:val="CIVISText"/>
    <w:link w:val="Titre4Car"/>
    <w:uiPriority w:val="1"/>
    <w:qFormat/>
    <w:rsid w:val="00756775"/>
    <w:pPr>
      <w:keepNext/>
      <w:widowControl/>
      <w:spacing w:before="360"/>
      <w:jc w:val="both"/>
      <w:outlineLvl w:val="3"/>
    </w:pPr>
    <w:rPr>
      <w:rFonts w:eastAsia="Raleway" w:cs="Raleway"/>
      <w:bCs/>
      <w:i/>
      <w:color w:val="000000" w:themeColor="text1"/>
      <w:sz w:val="24"/>
      <w:szCs w:val="30"/>
    </w:rPr>
  </w:style>
  <w:style w:type="paragraph" w:styleId="Titre5">
    <w:name w:val="heading 5"/>
    <w:basedOn w:val="Normal"/>
    <w:next w:val="CIVISText"/>
    <w:link w:val="Titre5Car"/>
    <w:uiPriority w:val="1"/>
    <w:qFormat/>
    <w:rsid w:val="00756775"/>
    <w:pPr>
      <w:spacing w:before="240"/>
      <w:outlineLvl w:val="4"/>
    </w:pPr>
    <w:rPr>
      <w:rFonts w:eastAsia="Raleway" w:cs="Raleway"/>
      <w:bCs/>
      <w:sz w:val="24"/>
      <w:szCs w:val="24"/>
    </w:rPr>
  </w:style>
  <w:style w:type="paragraph" w:styleId="Titre6">
    <w:name w:val="heading 6"/>
    <w:basedOn w:val="Normal"/>
    <w:link w:val="Titre6Car"/>
    <w:uiPriority w:val="1"/>
    <w:qFormat/>
    <w:pPr>
      <w:spacing w:before="165"/>
      <w:ind w:left="2238"/>
      <w:outlineLvl w:val="5"/>
    </w:pPr>
    <w:rPr>
      <w:rFonts w:eastAsia="Raleway" w:cs="Raleway"/>
      <w:b/>
      <w:bCs/>
      <w:sz w:val="18"/>
      <w:szCs w:val="18"/>
    </w:rPr>
  </w:style>
  <w:style w:type="paragraph" w:styleId="Titre7">
    <w:name w:val="heading 7"/>
    <w:basedOn w:val="Normal"/>
    <w:next w:val="Normal"/>
    <w:link w:val="Titre7Car"/>
    <w:uiPriority w:val="9"/>
    <w:unhideWhenUsed/>
    <w:qFormat/>
    <w:pPr>
      <w:keepNext/>
      <w:keepLines/>
      <w:spacing w:before="320" w:after="200"/>
      <w:outlineLvl w:val="6"/>
    </w:pPr>
    <w:rPr>
      <w:rFonts w:ascii="Arial" w:eastAsia="Arial" w:hAnsi="Arial" w:cs="Arial"/>
      <w:b/>
      <w:bCs/>
      <w:i/>
      <w:iCs/>
    </w:rPr>
  </w:style>
  <w:style w:type="paragraph" w:styleId="Titre8">
    <w:name w:val="heading 8"/>
    <w:basedOn w:val="Normal"/>
    <w:next w:val="Normal"/>
    <w:link w:val="Titre8Car"/>
    <w:uiPriority w:val="9"/>
    <w:unhideWhenUsed/>
    <w:qFormat/>
    <w:pPr>
      <w:keepNext/>
      <w:keepLines/>
      <w:spacing w:before="320" w:after="200"/>
      <w:outlineLvl w:val="7"/>
    </w:pPr>
    <w:rPr>
      <w:rFonts w:ascii="Arial" w:eastAsia="Arial" w:hAnsi="Arial" w:cs="Arial"/>
      <w:i/>
      <w:iCs/>
    </w:rPr>
  </w:style>
  <w:style w:type="paragraph" w:styleId="Titre9">
    <w:name w:val="heading 9"/>
    <w:basedOn w:val="Normal"/>
    <w:next w:val="Normal"/>
    <w:link w:val="Titre9Car"/>
    <w:uiPriority w:val="9"/>
    <w:unhideWhenUsed/>
    <w:qFormat/>
    <w:pPr>
      <w:keepNext/>
      <w:keepLines/>
      <w:spacing w:before="320" w:after="200"/>
      <w:outlineLvl w:val="8"/>
    </w:pPr>
    <w:rPr>
      <w:rFonts w:ascii="Arial" w:eastAsia="Arial" w:hAnsi="Arial" w:cs="Arial"/>
      <w:i/>
      <w:iCs/>
      <w:sz w:val="21"/>
      <w:szCs w:val="21"/>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Pr>
      <w:color w:val="666666"/>
    </w:rPr>
  </w:style>
  <w:style w:type="character" w:customStyle="1" w:styleId="Titre1Car">
    <w:name w:val="Titre 1 Car"/>
    <w:basedOn w:val="Policepardfaut"/>
    <w:link w:val="Titre1"/>
    <w:uiPriority w:val="1"/>
    <w:rsid w:val="00991D1D"/>
    <w:rPr>
      <w:rFonts w:ascii="Raleway" w:eastAsia="Raleway" w:hAnsi="Raleway" w:cs="Raleway"/>
      <w:b/>
      <w:bCs/>
      <w:caps/>
      <w:color w:val="00516E"/>
      <w:sz w:val="44"/>
      <w:szCs w:val="44"/>
      <w:lang w:val="en-GB" w:eastAsia="en-US"/>
    </w:rPr>
  </w:style>
  <w:style w:type="character" w:customStyle="1" w:styleId="Titre2Car">
    <w:name w:val="Titre 2 Car"/>
    <w:basedOn w:val="Policepardfaut"/>
    <w:link w:val="Titre2"/>
    <w:uiPriority w:val="1"/>
    <w:rsid w:val="00756775"/>
    <w:rPr>
      <w:rFonts w:ascii="Raleway" w:eastAsia="Raleway" w:hAnsi="Raleway" w:cs="Raleway"/>
      <w:b/>
      <w:bCs/>
      <w:color w:val="00516E"/>
      <w:sz w:val="30"/>
      <w:szCs w:val="30"/>
      <w:lang w:val="en-GB" w:eastAsia="en-US"/>
    </w:rPr>
  </w:style>
  <w:style w:type="character" w:customStyle="1" w:styleId="Titre3Car">
    <w:name w:val="Titre 3 Car"/>
    <w:basedOn w:val="Policepardfaut"/>
    <w:link w:val="Titre3"/>
    <w:uiPriority w:val="1"/>
    <w:rsid w:val="00756775"/>
    <w:rPr>
      <w:rFonts w:ascii="Raleway" w:eastAsia="Raleway" w:hAnsi="Raleway" w:cs="Raleway"/>
      <w:b/>
      <w:sz w:val="24"/>
      <w:szCs w:val="24"/>
      <w:lang w:val="en-GB" w:eastAsia="en-US"/>
    </w:rPr>
  </w:style>
  <w:style w:type="character" w:customStyle="1" w:styleId="Titre4Car">
    <w:name w:val="Titre 4 Car"/>
    <w:link w:val="Titre4"/>
    <w:uiPriority w:val="1"/>
    <w:rsid w:val="00756775"/>
    <w:rPr>
      <w:rFonts w:ascii="Raleway" w:eastAsia="Raleway" w:hAnsi="Raleway" w:cs="Raleway"/>
      <w:bCs/>
      <w:i/>
      <w:color w:val="000000" w:themeColor="text1"/>
      <w:sz w:val="24"/>
      <w:szCs w:val="30"/>
      <w:lang w:val="en-GB" w:eastAsia="en-US"/>
    </w:rPr>
  </w:style>
  <w:style w:type="character" w:customStyle="1" w:styleId="Titre5Car">
    <w:name w:val="Titre 5 Car"/>
    <w:basedOn w:val="Policepardfaut"/>
    <w:link w:val="Titre5"/>
    <w:uiPriority w:val="1"/>
    <w:rsid w:val="00756775"/>
    <w:rPr>
      <w:rFonts w:ascii="Raleway" w:eastAsia="Raleway" w:hAnsi="Raleway" w:cs="Raleway"/>
      <w:bCs/>
      <w:sz w:val="24"/>
      <w:szCs w:val="24"/>
      <w:lang w:val="en-GB" w:eastAsia="en-US"/>
    </w:rPr>
  </w:style>
  <w:style w:type="character" w:customStyle="1" w:styleId="Titre6Car">
    <w:name w:val="Titre 6 Car"/>
    <w:basedOn w:val="Policepardfaut"/>
    <w:link w:val="Titre6"/>
    <w:uiPriority w:val="9"/>
    <w:rPr>
      <w:rFonts w:ascii="Arial" w:eastAsia="Arial" w:hAnsi="Arial" w:cs="Arial"/>
      <w:b/>
      <w:bCs/>
      <w:sz w:val="22"/>
      <w:szCs w:val="22"/>
    </w:rPr>
  </w:style>
  <w:style w:type="character" w:customStyle="1" w:styleId="Titre7Car">
    <w:name w:val="Titre 7 Car"/>
    <w:basedOn w:val="Policepardfaut"/>
    <w:link w:val="Titre7"/>
    <w:uiPriority w:val="9"/>
    <w:rPr>
      <w:rFonts w:ascii="Arial" w:eastAsia="Arial" w:hAnsi="Arial" w:cs="Arial"/>
      <w:b/>
      <w:bCs/>
      <w:i/>
      <w:iCs/>
      <w:sz w:val="22"/>
      <w:szCs w:val="22"/>
    </w:rPr>
  </w:style>
  <w:style w:type="character" w:customStyle="1" w:styleId="Titre8Car">
    <w:name w:val="Titre 8 Car"/>
    <w:basedOn w:val="Policepardfaut"/>
    <w:link w:val="Titre8"/>
    <w:uiPriority w:val="9"/>
    <w:rPr>
      <w:rFonts w:ascii="Arial" w:eastAsia="Arial" w:hAnsi="Arial" w:cs="Arial"/>
      <w:i/>
      <w:iCs/>
      <w:sz w:val="22"/>
      <w:szCs w:val="22"/>
    </w:rPr>
  </w:style>
  <w:style w:type="character" w:customStyle="1" w:styleId="Titre9Car">
    <w:name w:val="Titre 9 Car"/>
    <w:basedOn w:val="Policepardfaut"/>
    <w:link w:val="Titre9"/>
    <w:uiPriority w:val="9"/>
    <w:rPr>
      <w:rFonts w:ascii="Arial" w:eastAsia="Arial" w:hAnsi="Arial" w:cs="Arial"/>
      <w:i/>
      <w:iCs/>
      <w:sz w:val="21"/>
      <w:szCs w:val="21"/>
    </w:rPr>
  </w:style>
  <w:style w:type="character" w:styleId="Accentuationintense">
    <w:name w:val="Intense Emphasis"/>
    <w:basedOn w:val="Policepardfaut"/>
    <w:uiPriority w:val="21"/>
    <w:qFormat/>
    <w:rPr>
      <w:i/>
      <w:iCs/>
      <w:color w:val="365F91" w:themeColor="accent1" w:themeShade="BF"/>
    </w:rPr>
  </w:style>
  <w:style w:type="character" w:styleId="Rfrenceintense">
    <w:name w:val="Intense Reference"/>
    <w:basedOn w:val="Policepardfaut"/>
    <w:uiPriority w:val="32"/>
    <w:qFormat/>
    <w:rPr>
      <w:b/>
      <w:bCs/>
      <w:smallCaps/>
      <w:color w:val="365F91" w:themeColor="accent1" w:themeShade="BF"/>
      <w:spacing w:val="5"/>
    </w:rPr>
  </w:style>
  <w:style w:type="character" w:styleId="Accentuationlgr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lev">
    <w:name w:val="Strong"/>
    <w:basedOn w:val="Policepardfaut"/>
    <w:uiPriority w:val="22"/>
    <w:qFormat/>
    <w:rPr>
      <w:b/>
      <w:b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character" w:styleId="Lienhypertextesuivivisit">
    <w:name w:val="FollowedHyperlink"/>
    <w:basedOn w:val="Policepardfaut"/>
    <w:uiPriority w:val="99"/>
    <w:semiHidden/>
    <w:unhideWhenUsed/>
    <w:rPr>
      <w:color w:val="800080" w:themeColor="followedHyperlink"/>
      <w:u w:val="single"/>
    </w:rPr>
  </w:style>
  <w:style w:type="character" w:customStyle="1" w:styleId="Heading1Char">
    <w:name w:val="Heading 1 Char"/>
    <w:basedOn w:val="Policepardfaut"/>
    <w:uiPriority w:val="9"/>
    <w:rPr>
      <w:rFonts w:ascii="Arial" w:eastAsia="Arial" w:hAnsi="Arial" w:cs="Arial"/>
      <w:sz w:val="40"/>
      <w:szCs w:val="40"/>
    </w:rPr>
  </w:style>
  <w:style w:type="character" w:customStyle="1" w:styleId="Heading2Char">
    <w:name w:val="Heading 2 Char"/>
    <w:basedOn w:val="Policepardfaut"/>
    <w:uiPriority w:val="9"/>
    <w:rPr>
      <w:rFonts w:ascii="Arial" w:eastAsia="Arial" w:hAnsi="Arial" w:cs="Arial"/>
      <w:sz w:val="34"/>
    </w:rPr>
  </w:style>
  <w:style w:type="character" w:customStyle="1" w:styleId="Heading3Char">
    <w:name w:val="Heading 3 Char"/>
    <w:basedOn w:val="Policepardfaut"/>
    <w:uiPriority w:val="9"/>
    <w:rPr>
      <w:rFonts w:ascii="Arial" w:eastAsia="Arial" w:hAnsi="Arial" w:cs="Arial"/>
      <w:sz w:val="30"/>
      <w:szCs w:val="30"/>
    </w:rPr>
  </w:style>
  <w:style w:type="character" w:customStyle="1" w:styleId="Heading4Char">
    <w:name w:val="Heading 4 Char"/>
    <w:basedOn w:val="Policepardfaut"/>
    <w:uiPriority w:val="9"/>
    <w:rPr>
      <w:rFonts w:ascii="Arial" w:eastAsia="Arial" w:hAnsi="Arial" w:cs="Arial"/>
      <w:b/>
      <w:bCs/>
      <w:sz w:val="26"/>
      <w:szCs w:val="26"/>
    </w:rPr>
  </w:style>
  <w:style w:type="character" w:customStyle="1" w:styleId="Heading5Char">
    <w:name w:val="Heading 5 Char"/>
    <w:basedOn w:val="Policepardfaut"/>
    <w:uiPriority w:val="9"/>
    <w:rPr>
      <w:rFonts w:ascii="Arial" w:eastAsia="Arial" w:hAnsi="Arial" w:cs="Arial"/>
      <w:b/>
      <w:bCs/>
      <w:sz w:val="24"/>
      <w:szCs w:val="24"/>
    </w:rPr>
  </w:style>
  <w:style w:type="character" w:customStyle="1" w:styleId="Heading6Char">
    <w:name w:val="Heading 6 Char"/>
    <w:basedOn w:val="Policepardfaut"/>
    <w:uiPriority w:val="9"/>
    <w:rPr>
      <w:rFonts w:ascii="Arial" w:eastAsia="Arial" w:hAnsi="Arial" w:cs="Arial"/>
      <w:b/>
      <w:bCs/>
      <w:sz w:val="22"/>
      <w:szCs w:val="22"/>
    </w:rPr>
  </w:style>
  <w:style w:type="character" w:customStyle="1" w:styleId="Heading7Char">
    <w:name w:val="Heading 7 Char"/>
    <w:basedOn w:val="Policepardfaut"/>
    <w:uiPriority w:val="9"/>
    <w:rPr>
      <w:rFonts w:ascii="Arial" w:eastAsia="Arial" w:hAnsi="Arial" w:cs="Arial"/>
      <w:b/>
      <w:bCs/>
      <w:i/>
      <w:iCs/>
      <w:sz w:val="22"/>
      <w:szCs w:val="22"/>
    </w:rPr>
  </w:style>
  <w:style w:type="character" w:customStyle="1" w:styleId="Heading8Char">
    <w:name w:val="Heading 8 Char"/>
    <w:basedOn w:val="Policepardfaut"/>
    <w:uiPriority w:val="9"/>
    <w:rPr>
      <w:rFonts w:ascii="Arial" w:eastAsia="Arial" w:hAnsi="Arial" w:cs="Arial"/>
      <w:i/>
      <w:iCs/>
      <w:sz w:val="22"/>
      <w:szCs w:val="22"/>
    </w:rPr>
  </w:style>
  <w:style w:type="character" w:customStyle="1" w:styleId="Heading9Char">
    <w:name w:val="Heading 9 Char"/>
    <w:basedOn w:val="Policepardfaut"/>
    <w:uiPriority w:val="9"/>
    <w:rPr>
      <w:rFonts w:ascii="Arial" w:eastAsia="Arial" w:hAnsi="Arial" w:cs="Arial"/>
      <w:i/>
      <w:iCs/>
      <w:sz w:val="21"/>
      <w:szCs w:val="21"/>
    </w:rPr>
  </w:style>
  <w:style w:type="character" w:customStyle="1" w:styleId="TitleChar">
    <w:name w:val="Title Char"/>
    <w:basedOn w:val="Policepardfaut"/>
    <w:uiPriority w:val="10"/>
    <w:rPr>
      <w:sz w:val="48"/>
      <w:szCs w:val="48"/>
    </w:rPr>
  </w:style>
  <w:style w:type="character" w:customStyle="1" w:styleId="SubtitleChar">
    <w:name w:val="Subtitle Char"/>
    <w:basedOn w:val="Policepardfau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Policepardfaut"/>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Sansinterligne">
    <w:name w:val="No Spacing"/>
    <w:uiPriority w:val="1"/>
    <w:qFormat/>
  </w:style>
  <w:style w:type="character" w:customStyle="1" w:styleId="TitreCar">
    <w:name w:val="Titre Car"/>
    <w:basedOn w:val="Policepardfaut"/>
    <w:link w:val="Titre"/>
    <w:uiPriority w:val="10"/>
    <w:rPr>
      <w:sz w:val="48"/>
      <w:szCs w:val="48"/>
    </w:rPr>
  </w:style>
  <w:style w:type="paragraph" w:styleId="Titre">
    <w:name w:val="Title"/>
    <w:basedOn w:val="Normal"/>
    <w:next w:val="Normal"/>
    <w:link w:val="TitreCar"/>
    <w:pPr>
      <w:keepNext/>
      <w:keepLines/>
      <w:spacing w:before="480" w:after="120"/>
    </w:pPr>
    <w:rPr>
      <w:b/>
      <w:sz w:val="72"/>
      <w:szCs w:val="72"/>
    </w:rPr>
  </w:style>
  <w:style w:type="character" w:customStyle="1" w:styleId="Sous-titreCar">
    <w:name w:val="Sous-titre Car"/>
    <w:basedOn w:val="Policepardfaut"/>
    <w:link w:val="Sous-titre"/>
    <w:uiPriority w:val="11"/>
    <w:rPr>
      <w:sz w:val="24"/>
      <w:szCs w:val="24"/>
    </w:rPr>
  </w:style>
  <w:style w:type="paragraph" w:styleId="Sous-titre">
    <w:name w:val="Subtitle"/>
    <w:basedOn w:val="Normal"/>
    <w:next w:val="Normal"/>
    <w:link w:val="Sous-titreCar"/>
    <w:pPr>
      <w:keepNext/>
      <w:keepLines/>
      <w:spacing w:before="360" w:after="80"/>
    </w:pPr>
    <w:rPr>
      <w:rFonts w:ascii="Georgia" w:eastAsia="Georgia" w:hAnsi="Georgia" w:cs="Georgia"/>
      <w:i/>
      <w:color w:val="666666"/>
      <w:sz w:val="48"/>
      <w:szCs w:val="48"/>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paragraph" w:styleId="En-tte">
    <w:name w:val="header"/>
    <w:basedOn w:val="Normal"/>
    <w:link w:val="En-tteCar"/>
    <w:uiPriority w:val="99"/>
    <w:unhideWhenUsed/>
    <w:pPr>
      <w:tabs>
        <w:tab w:val="center" w:pos="7143"/>
        <w:tab w:val="right" w:pos="14287"/>
      </w:tabs>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7143"/>
        <w:tab w:val="right" w:pos="14287"/>
      </w:tabs>
    </w:pPr>
  </w:style>
  <w:style w:type="character" w:customStyle="1" w:styleId="PieddepageCar">
    <w:name w:val="Pied de page Car"/>
    <w:link w:val="Pieddepage"/>
    <w:uiPriority w:val="99"/>
  </w:style>
  <w:style w:type="character" w:customStyle="1" w:styleId="FooterChar">
    <w:name w:val="Footer Char"/>
    <w:basedOn w:val="Policepardfaut"/>
    <w:uiPriority w:val="99"/>
  </w:style>
  <w:style w:type="paragraph" w:styleId="Lgende">
    <w:name w:val="caption"/>
    <w:basedOn w:val="Normal"/>
    <w:next w:val="Normal"/>
    <w:uiPriority w:val="35"/>
    <w:unhideWhenUsed/>
    <w:qFormat/>
    <w:pPr>
      <w:spacing w:line="276" w:lineRule="auto"/>
    </w:pPr>
    <w:rPr>
      <w:b/>
      <w:bCs/>
      <w:color w:val="4F81BD" w:themeColor="accent1"/>
      <w:sz w:val="18"/>
      <w:szCs w:val="18"/>
    </w:rPr>
  </w:style>
  <w:style w:type="table" w:styleId="Grilledutableau">
    <w:name w:val="Table Grid"/>
    <w:basedOn w:val="Tableau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
    <w:name w:val="Table Grid Light1"/>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au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leau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leau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leau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leau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leau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leauGrille2">
    <w:name w:val="Grid Table 2"/>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leau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Tableau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Tableau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Tableau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Tableau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Tableau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3">
    <w:name w:val="Grid Table 3"/>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leau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Tableau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Tableau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Tableau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Tableau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Tableau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4">
    <w:name w:val="Grid Table 4"/>
    <w:basedOn w:val="Tableau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leau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Tableau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Tableau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Tableau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Tableau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Tableau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5Fonc">
    <w:name w:val="Grid Table 5 Dark"/>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leauGrille6Couleur">
    <w:name w:val="Grid Table 6 Colorful"/>
    <w:basedOn w:val="Tableau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au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Tableau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Tableau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Tableau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Tableau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Tableau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leauGrille7Couleur">
    <w:name w:val="Grid Table 7 Colorful"/>
    <w:basedOn w:val="Tableau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au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Tableau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Tableau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Tableau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Tableau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Tableau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leauListe1Clair">
    <w:name w:val="List Table 1 Light"/>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leauListe2">
    <w:name w:val="List Table 2"/>
    <w:basedOn w:val="Tableau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leau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Tableau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Tableau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Tableau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Tableau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Tableau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3">
    <w:name w:val="List Table 3"/>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au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leau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leau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leau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leau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leau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leauListe4">
    <w:name w:val="List Table 4"/>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leau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Tableau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Tableau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Tableau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Tableau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Tableau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5Fonc">
    <w:name w:val="List Table 5 Dark"/>
    <w:basedOn w:val="Tableau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leau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Tableau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Tableau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Tableau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Tableau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Tableau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leauListe6Couleur">
    <w:name w:val="List Table 6 Colorful"/>
    <w:basedOn w:val="Tableau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au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Tableau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Tableau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Tableau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Tableau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Tableau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leauListe7Couleur">
    <w:name w:val="List Table 7 Colorful"/>
    <w:basedOn w:val="Tableau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au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Tableau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Tableau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Tableau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Tableau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Tableau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auNormal"/>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auNormal"/>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auNormal"/>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auNormal"/>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auNormal"/>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auNormal"/>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auNormal"/>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auNormal"/>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auNormal"/>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auNormal"/>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auNormal"/>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auNormal"/>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au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au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au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au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au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au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Lienhypertexte">
    <w:name w:val="Hyperlink"/>
    <w:uiPriority w:val="99"/>
    <w:unhideWhenUsed/>
    <w:rPr>
      <w:color w:val="0000FF" w:themeColor="hyperlink"/>
      <w:u w:val="single"/>
    </w:rPr>
  </w:style>
  <w:style w:type="paragraph" w:styleId="Notedebasdepage">
    <w:name w:val="footnote text"/>
    <w:basedOn w:val="Normal"/>
    <w:link w:val="NotedebasdepageCar"/>
    <w:uiPriority w:val="99"/>
    <w:semiHidden/>
    <w:unhideWhenUsed/>
    <w:pPr>
      <w:spacing w:after="40"/>
    </w:pPr>
    <w:rPr>
      <w:sz w:val="18"/>
    </w:rPr>
  </w:style>
  <w:style w:type="character" w:customStyle="1" w:styleId="NotedebasdepageCar">
    <w:name w:val="Note de bas de page Car"/>
    <w:link w:val="Notedebasdepage"/>
    <w:uiPriority w:val="99"/>
    <w:rPr>
      <w:sz w:val="18"/>
    </w:rPr>
  </w:style>
  <w:style w:type="character" w:styleId="Appelnotedebasdep">
    <w:name w:val="footnote reference"/>
    <w:basedOn w:val="Policepardfaut"/>
    <w:uiPriority w:val="99"/>
    <w:unhideWhenUsed/>
    <w:rPr>
      <w:vertAlign w:val="superscript"/>
    </w:rPr>
  </w:style>
  <w:style w:type="paragraph" w:styleId="Notedefin">
    <w:name w:val="endnote text"/>
    <w:basedOn w:val="Normal"/>
    <w:link w:val="NotedefinCar"/>
    <w:uiPriority w:val="99"/>
    <w:semiHidden/>
    <w:unhideWhenUsed/>
    <w:rPr>
      <w:sz w:val="20"/>
    </w:rPr>
  </w:style>
  <w:style w:type="character" w:customStyle="1" w:styleId="NotedefinCar">
    <w:name w:val="Note de fin Car"/>
    <w:link w:val="Notedefin"/>
    <w:uiPriority w:val="99"/>
    <w:rPr>
      <w:sz w:val="20"/>
    </w:rPr>
  </w:style>
  <w:style w:type="character" w:styleId="Appeldenotedefin">
    <w:name w:val="endnote reference"/>
    <w:basedOn w:val="Policepardfaut"/>
    <w:uiPriority w:val="99"/>
    <w:semiHidden/>
    <w:unhideWhenUsed/>
    <w:rPr>
      <w:vertAlign w:val="superscript"/>
    </w:rPr>
  </w:style>
  <w:style w:type="paragraph" w:styleId="TM1">
    <w:name w:val="toc 1"/>
    <w:basedOn w:val="Normal"/>
    <w:next w:val="Normal"/>
    <w:uiPriority w:val="39"/>
    <w:unhideWhenUsed/>
    <w:rsid w:val="00165514"/>
    <w:pPr>
      <w:spacing w:before="120" w:after="120"/>
    </w:pPr>
    <w:rPr>
      <w:rFonts w:cs="Calibri (Body)"/>
      <w:b/>
      <w:bCs/>
      <w:caps/>
      <w:sz w:val="20"/>
      <w:szCs w:val="20"/>
    </w:rPr>
  </w:style>
  <w:style w:type="paragraph" w:styleId="TM2">
    <w:name w:val="toc 2"/>
    <w:basedOn w:val="Normal"/>
    <w:next w:val="Normal"/>
    <w:uiPriority w:val="39"/>
    <w:unhideWhenUsed/>
    <w:rsid w:val="00165514"/>
    <w:pPr>
      <w:spacing w:before="60"/>
      <w:ind w:left="221"/>
    </w:pPr>
    <w:rPr>
      <w:rFonts w:cs="Calibri (Body)"/>
      <w:sz w:val="20"/>
      <w:szCs w:val="20"/>
    </w:rPr>
  </w:style>
  <w:style w:type="paragraph" w:styleId="TM3">
    <w:name w:val="toc 3"/>
    <w:basedOn w:val="Normal"/>
    <w:next w:val="Normal"/>
    <w:uiPriority w:val="39"/>
    <w:unhideWhenUsed/>
    <w:rsid w:val="00165514"/>
    <w:pPr>
      <w:spacing w:before="60"/>
      <w:ind w:left="442"/>
    </w:pPr>
    <w:rPr>
      <w:rFonts w:cstheme="minorHAnsi"/>
      <w:iCs/>
      <w:sz w:val="20"/>
      <w:szCs w:val="20"/>
    </w:rPr>
  </w:style>
  <w:style w:type="paragraph" w:styleId="TM4">
    <w:name w:val="toc 4"/>
    <w:basedOn w:val="Normal"/>
    <w:next w:val="Normal"/>
    <w:uiPriority w:val="39"/>
    <w:unhideWhenUsed/>
    <w:pPr>
      <w:ind w:left="660"/>
    </w:pPr>
    <w:rPr>
      <w:rFonts w:asciiTheme="minorHAnsi" w:hAnsiTheme="minorHAnsi" w:cstheme="minorHAnsi"/>
      <w:sz w:val="18"/>
      <w:szCs w:val="18"/>
    </w:rPr>
  </w:style>
  <w:style w:type="paragraph" w:styleId="TM5">
    <w:name w:val="toc 5"/>
    <w:basedOn w:val="Normal"/>
    <w:next w:val="Normal"/>
    <w:uiPriority w:val="39"/>
    <w:unhideWhenUsed/>
    <w:pPr>
      <w:ind w:left="880"/>
    </w:pPr>
    <w:rPr>
      <w:rFonts w:asciiTheme="minorHAnsi" w:hAnsiTheme="minorHAnsi" w:cstheme="minorHAnsi"/>
      <w:sz w:val="18"/>
      <w:szCs w:val="18"/>
    </w:rPr>
  </w:style>
  <w:style w:type="paragraph" w:styleId="TM6">
    <w:name w:val="toc 6"/>
    <w:basedOn w:val="Normal"/>
    <w:next w:val="Normal"/>
    <w:uiPriority w:val="39"/>
    <w:unhideWhenUsed/>
    <w:pPr>
      <w:ind w:left="1100"/>
    </w:pPr>
    <w:rPr>
      <w:rFonts w:asciiTheme="minorHAnsi" w:hAnsiTheme="minorHAnsi" w:cstheme="minorHAnsi"/>
      <w:sz w:val="18"/>
      <w:szCs w:val="18"/>
    </w:rPr>
  </w:style>
  <w:style w:type="paragraph" w:styleId="TM7">
    <w:name w:val="toc 7"/>
    <w:basedOn w:val="Normal"/>
    <w:next w:val="Normal"/>
    <w:uiPriority w:val="39"/>
    <w:unhideWhenUsed/>
    <w:pPr>
      <w:ind w:left="1320"/>
    </w:pPr>
    <w:rPr>
      <w:rFonts w:asciiTheme="minorHAnsi" w:hAnsiTheme="minorHAnsi" w:cstheme="minorHAnsi"/>
      <w:sz w:val="18"/>
      <w:szCs w:val="18"/>
    </w:rPr>
  </w:style>
  <w:style w:type="paragraph" w:styleId="TM8">
    <w:name w:val="toc 8"/>
    <w:basedOn w:val="Normal"/>
    <w:next w:val="Normal"/>
    <w:uiPriority w:val="39"/>
    <w:unhideWhenUsed/>
    <w:pPr>
      <w:ind w:left="1540"/>
    </w:pPr>
    <w:rPr>
      <w:rFonts w:asciiTheme="minorHAnsi" w:hAnsiTheme="minorHAnsi" w:cstheme="minorHAnsi"/>
      <w:sz w:val="18"/>
      <w:szCs w:val="18"/>
    </w:rPr>
  </w:style>
  <w:style w:type="paragraph" w:styleId="TM9">
    <w:name w:val="toc 9"/>
    <w:basedOn w:val="Normal"/>
    <w:next w:val="Normal"/>
    <w:uiPriority w:val="39"/>
    <w:unhideWhenUsed/>
    <w:pPr>
      <w:ind w:left="1760"/>
    </w:pPr>
    <w:rPr>
      <w:rFonts w:asciiTheme="minorHAnsi" w:hAnsiTheme="minorHAnsi" w:cstheme="minorHAnsi"/>
      <w:sz w:val="18"/>
      <w:szCs w:val="18"/>
    </w:rPr>
  </w:style>
  <w:style w:type="paragraph" w:styleId="En-ttedetabledesmatires">
    <w:name w:val="TOC Heading"/>
    <w:uiPriority w:val="39"/>
    <w:unhideWhenUsed/>
    <w:qFormat/>
  </w:style>
  <w:style w:type="paragraph" w:styleId="Tabledesillustrations">
    <w:name w:val="table of figures"/>
    <w:basedOn w:val="Normal"/>
    <w:next w:val="Normal"/>
    <w:uiPriority w:val="99"/>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18"/>
      <w:szCs w:val="18"/>
    </w:rPr>
  </w:style>
  <w:style w:type="paragraph" w:styleId="Paragraphedeliste">
    <w:name w:val="List Paragraph"/>
    <w:basedOn w:val="Normal"/>
    <w:link w:val="ParagraphedelisteCar"/>
    <w:uiPriority w:val="34"/>
    <w:qFormat/>
    <w:pPr>
      <w:spacing w:before="20"/>
      <w:ind w:left="2137" w:hanging="720"/>
    </w:pPr>
  </w:style>
  <w:style w:type="paragraph" w:customStyle="1" w:styleId="TableParagraph">
    <w:name w:val="Table Paragraph"/>
    <w:basedOn w:val="Normal"/>
    <w:uiPriority w:val="1"/>
    <w:qFormat/>
    <w:rPr>
      <w:rFonts w:ascii="Raleway Light" w:eastAsia="Raleway Light" w:hAnsi="Raleway Light" w:cs="Raleway Light"/>
    </w:rPr>
  </w:style>
  <w:style w:type="table" w:customStyle="1" w:styleId="StGen1">
    <w:name w:val="StGen1"/>
    <w:basedOn w:val="TableNormal1"/>
    <w:tblPr>
      <w:tblStyleRowBandSize w:val="1"/>
      <w:tblStyleColBandSize w:val="1"/>
    </w:tblPr>
  </w:style>
  <w:style w:type="paragraph" w:customStyle="1" w:styleId="CIVISText">
    <w:name w:val="CIVIS_Text"/>
    <w:basedOn w:val="Normal"/>
    <w:link w:val="CIVISTextZchn"/>
    <w:uiPriority w:val="1"/>
    <w:qFormat/>
    <w:rsid w:val="00241F2B"/>
    <w:pPr>
      <w:widowControl/>
      <w:pBdr>
        <w:top w:val="none" w:sz="0" w:space="0" w:color="000000"/>
        <w:left w:val="none" w:sz="0" w:space="0" w:color="000000"/>
        <w:bottom w:val="none" w:sz="0" w:space="0" w:color="000000"/>
        <w:right w:val="none" w:sz="0" w:space="0" w:color="000000"/>
        <w:between w:val="none" w:sz="0" w:space="0" w:color="000000"/>
      </w:pBdr>
      <w:spacing w:before="180" w:line="259" w:lineRule="auto"/>
      <w:ind w:right="6"/>
      <w:jc w:val="both"/>
    </w:pPr>
    <w:rPr>
      <w:rFonts w:eastAsia="Raleway" w:cs="Raleway"/>
      <w:color w:val="414042"/>
      <w:sz w:val="18"/>
      <w:szCs w:val="18"/>
    </w:rPr>
  </w:style>
  <w:style w:type="character" w:customStyle="1" w:styleId="CIVISTextZchn">
    <w:name w:val="CIVIS_Text Zchn"/>
    <w:basedOn w:val="Policepardfaut"/>
    <w:link w:val="CIVISText"/>
    <w:uiPriority w:val="1"/>
    <w:rsid w:val="00241F2B"/>
    <w:rPr>
      <w:rFonts w:ascii="Raleway" w:eastAsia="Raleway" w:hAnsi="Raleway" w:cs="Raleway"/>
      <w:color w:val="414042"/>
      <w:sz w:val="18"/>
      <w:szCs w:val="18"/>
      <w:lang w:val="en-GB" w:eastAsia="en-US"/>
    </w:rPr>
  </w:style>
  <w:style w:type="paragraph" w:customStyle="1" w:styleId="CIVISCaption">
    <w:name w:val="CIVIS_Caption"/>
    <w:basedOn w:val="CIVISText"/>
    <w:uiPriority w:val="1"/>
    <w:qFormat/>
    <w:pPr>
      <w:spacing w:before="30"/>
      <w:ind w:left="851" w:right="816"/>
    </w:pPr>
    <w:rPr>
      <w:i/>
      <w:sz w:val="16"/>
    </w:rPr>
  </w:style>
  <w:style w:type="paragraph" w:customStyle="1" w:styleId="CIVISFigure">
    <w:name w:val="CIVIS_Figure"/>
    <w:basedOn w:val="CIVISText"/>
    <w:uiPriority w:val="1"/>
    <w:qFormat/>
    <w:pPr>
      <w:keepNext/>
      <w:ind w:right="816" w:firstLine="851"/>
    </w:pPr>
  </w:style>
  <w:style w:type="character" w:styleId="Marquedecommentaire">
    <w:name w:val="annotation reference"/>
    <w:basedOn w:val="Policepardfaut"/>
    <w:uiPriority w:val="99"/>
    <w:semiHidden/>
    <w:unhideWhenUsed/>
    <w:rPr>
      <w:sz w:val="16"/>
      <w:szCs w:val="16"/>
    </w:rPr>
  </w:style>
  <w:style w:type="paragraph" w:styleId="Commentaire">
    <w:name w:val="annotation text"/>
    <w:basedOn w:val="Normal"/>
    <w:link w:val="CommentaireCar"/>
    <w:uiPriority w:val="99"/>
    <w:semiHidden/>
    <w:unhideWhenUsed/>
    <w:rPr>
      <w:sz w:val="20"/>
      <w:szCs w:val="20"/>
    </w:rPr>
  </w:style>
  <w:style w:type="character" w:customStyle="1" w:styleId="CommentaireCar">
    <w:name w:val="Commentaire Car"/>
    <w:basedOn w:val="Policepardfaut"/>
    <w:link w:val="Commentaire"/>
    <w:uiPriority w:val="99"/>
    <w:semiHidden/>
    <w:rPr>
      <w:rFonts w:ascii="Geneva" w:eastAsia="Geneva" w:hAnsi="Geneva" w:cs="Geneva"/>
      <w:sz w:val="20"/>
      <w:szCs w:val="20"/>
      <w:lang w:val="en-US" w:eastAsia="en-US"/>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basedOn w:val="CommentaireCar"/>
    <w:link w:val="Objetducommentaire"/>
    <w:uiPriority w:val="99"/>
    <w:semiHidden/>
    <w:rPr>
      <w:rFonts w:ascii="Geneva" w:eastAsia="Geneva" w:hAnsi="Geneva" w:cs="Geneva"/>
      <w:b/>
      <w:bCs/>
      <w:sz w:val="20"/>
      <w:szCs w:val="20"/>
      <w:lang w:val="en-US" w:eastAsia="en-US"/>
    </w:rPr>
  </w:style>
  <w:style w:type="paragraph" w:styleId="Textedebulles">
    <w:name w:val="Balloon Text"/>
    <w:basedOn w:val="Normal"/>
    <w:link w:val="TextedebullesCar"/>
    <w:uiPriority w:val="99"/>
    <w:semiHidden/>
    <w:unhideWhenUsed/>
    <w:rPr>
      <w:rFonts w:ascii="Segoe UI" w:hAnsi="Segoe UI" w:cs="Segoe UI"/>
      <w:sz w:val="18"/>
      <w:szCs w:val="18"/>
    </w:rPr>
  </w:style>
  <w:style w:type="character" w:customStyle="1" w:styleId="TextedebullesCar">
    <w:name w:val="Texte de bulles Car"/>
    <w:basedOn w:val="Policepardfaut"/>
    <w:link w:val="Textedebulles"/>
    <w:uiPriority w:val="99"/>
    <w:semiHidden/>
    <w:rPr>
      <w:rFonts w:ascii="Segoe UI" w:eastAsia="Geneva" w:hAnsi="Segoe UI" w:cs="Segoe UI"/>
      <w:sz w:val="18"/>
      <w:szCs w:val="18"/>
      <w:lang w:val="en-US" w:eastAsia="en-US"/>
    </w:rPr>
  </w:style>
  <w:style w:type="paragraph" w:customStyle="1" w:styleId="CIVISFootnote">
    <w:name w:val="CIVIS_Footnote"/>
    <w:basedOn w:val="Notedebasdepage"/>
    <w:link w:val="CIVISFootnoteZchn"/>
    <w:uiPriority w:val="1"/>
    <w:qFormat/>
    <w:pPr>
      <w:ind w:left="284" w:hanging="284"/>
      <w:jc w:val="both"/>
    </w:pPr>
    <w:rPr>
      <w:sz w:val="16"/>
    </w:rPr>
  </w:style>
  <w:style w:type="character" w:customStyle="1" w:styleId="CIVISFootnoteZchn">
    <w:name w:val="CIVIS_Footnote Zchn"/>
    <w:basedOn w:val="NotedebasdepageCar"/>
    <w:link w:val="CIVISFootnote"/>
    <w:uiPriority w:val="1"/>
    <w:rPr>
      <w:rFonts w:ascii="Raleway" w:eastAsia="Geneva" w:hAnsi="Raleway" w:cs="Geneva"/>
      <w:sz w:val="16"/>
      <w:lang w:val="en-US" w:eastAsia="en-US"/>
    </w:rPr>
  </w:style>
  <w:style w:type="paragraph" w:customStyle="1" w:styleId="CIVISList-Bullet">
    <w:name w:val="CIVIS_List-Bullet"/>
    <w:basedOn w:val="CIVISText"/>
    <w:link w:val="CIVISList-BulletZchn"/>
    <w:uiPriority w:val="1"/>
    <w:qFormat/>
    <w:rsid w:val="00220062"/>
    <w:pPr>
      <w:numPr>
        <w:numId w:val="3"/>
      </w:numPr>
      <w:ind w:left="567" w:hanging="210"/>
      <w:contextualSpacing/>
    </w:pPr>
  </w:style>
  <w:style w:type="character" w:customStyle="1" w:styleId="CIVISList-BulletZchn">
    <w:name w:val="CIVIS_List-Bullet Zchn"/>
    <w:basedOn w:val="CIVISTextZchn"/>
    <w:link w:val="CIVISList-Bullet"/>
    <w:uiPriority w:val="1"/>
    <w:rsid w:val="00220062"/>
    <w:rPr>
      <w:rFonts w:ascii="Raleway" w:eastAsia="Raleway" w:hAnsi="Raleway" w:cs="Raleway"/>
      <w:color w:val="414042"/>
      <w:sz w:val="18"/>
      <w:szCs w:val="18"/>
      <w:lang w:val="en-GB" w:eastAsia="en-US"/>
    </w:rPr>
  </w:style>
  <w:style w:type="paragraph" w:styleId="NormalWeb">
    <w:name w:val="Normal (Web)"/>
    <w:basedOn w:val="Normal"/>
    <w:uiPriority w:val="99"/>
    <w:semiHidden/>
    <w:unhideWhenUsed/>
    <w:rPr>
      <w:rFonts w:ascii="Times New Roman" w:hAnsi="Times New Roman" w:cs="Times New Roman"/>
      <w:sz w:val="24"/>
      <w:szCs w:val="24"/>
    </w:rPr>
  </w:style>
  <w:style w:type="paragraph" w:customStyle="1" w:styleId="CIVISText-Indented-Quote">
    <w:name w:val="CIVIS_Text-Indented-Quote"/>
    <w:basedOn w:val="CIVISText"/>
    <w:uiPriority w:val="1"/>
    <w:qFormat/>
    <w:pPr>
      <w:ind w:left="720" w:right="571"/>
    </w:pPr>
  </w:style>
  <w:style w:type="paragraph" w:customStyle="1" w:styleId="Text">
    <w:name w:val="Text"/>
    <w:basedOn w:val="NormalWeb"/>
    <w:link w:val="TextCar"/>
    <w:qFormat/>
    <w:pPr>
      <w:widowControl/>
      <w:spacing w:after="160" w:line="259" w:lineRule="auto"/>
    </w:pPr>
    <w:rPr>
      <w:rFonts w:asciiTheme="majorHAnsi" w:eastAsia="Times New Roman" w:hAnsiTheme="majorHAnsi" w:cstheme="majorBidi"/>
      <w:color w:val="4A442A" w:themeColor="background2" w:themeShade="40"/>
      <w:sz w:val="22"/>
      <w:szCs w:val="22"/>
      <w:lang w:eastAsia="fr-BE"/>
    </w:rPr>
  </w:style>
  <w:style w:type="character" w:customStyle="1" w:styleId="TextCar">
    <w:name w:val="Text Car"/>
    <w:basedOn w:val="Policepardfaut"/>
    <w:link w:val="Text"/>
    <w:rPr>
      <w:rFonts w:asciiTheme="majorHAnsi" w:eastAsia="Times New Roman" w:hAnsiTheme="majorHAnsi" w:cstheme="majorBidi"/>
      <w:color w:val="4A442A" w:themeColor="background2" w:themeShade="40"/>
      <w:lang w:val="en-US" w:eastAsia="fr-BE"/>
    </w:rPr>
  </w:style>
  <w:style w:type="character" w:customStyle="1" w:styleId="ParagraphedelisteCar">
    <w:name w:val="Paragraphe de liste Car"/>
    <w:basedOn w:val="Policepardfaut"/>
    <w:link w:val="Paragraphedeliste"/>
    <w:uiPriority w:val="1"/>
    <w:rPr>
      <w:rFonts w:ascii="Geneva" w:eastAsia="Geneva" w:hAnsi="Geneva" w:cs="Geneva"/>
      <w:lang w:val="en-US" w:eastAsia="en-US"/>
    </w:rPr>
  </w:style>
  <w:style w:type="paragraph" w:customStyle="1" w:styleId="SWOT">
    <w:name w:val="SWOT"/>
    <w:basedOn w:val="CIVISText"/>
    <w:uiPriority w:val="1"/>
    <w:qFormat/>
    <w:rsid w:val="002965B2"/>
    <w:pPr>
      <w:ind w:left="851" w:hanging="425"/>
    </w:pPr>
  </w:style>
  <w:style w:type="paragraph" w:customStyle="1" w:styleId="Box">
    <w:name w:val="Box"/>
    <w:basedOn w:val="CIVISText"/>
    <w:uiPriority w:val="1"/>
    <w:qFormat/>
    <w:rsid w:val="00835D74"/>
    <w:pPr>
      <w:spacing w:before="0"/>
    </w:pPr>
  </w:style>
  <w:style w:type="paragraph" w:customStyle="1" w:styleId="CIVISTitledeliverable">
    <w:name w:val="CIVIS_Title_deliverable"/>
    <w:basedOn w:val="Normal"/>
    <w:uiPriority w:val="1"/>
    <w:qFormat/>
    <w:rsid w:val="0055719A"/>
    <w:pPr>
      <w:spacing w:after="240"/>
      <w:jc w:val="center"/>
    </w:pPr>
    <w:rPr>
      <w:rFonts w:ascii="Raleway SemiBold" w:hAnsi="Raleway SemiBold"/>
      <w:b/>
      <w:bCs/>
      <w:color w:val="00516E"/>
      <w:sz w:val="48"/>
      <w:szCs w:val="48"/>
    </w:rPr>
  </w:style>
  <w:style w:type="paragraph" w:customStyle="1" w:styleId="CIVISPartsubtitle">
    <w:name w:val="CIVIS_Part_subtitle"/>
    <w:basedOn w:val="Titre3"/>
    <w:uiPriority w:val="1"/>
    <w:qFormat/>
    <w:rsid w:val="00991D1D"/>
    <w:pPr>
      <w:jc w:val="center"/>
    </w:pPr>
    <w:rPr>
      <w:b w:val="0"/>
      <w:bCs/>
      <w:color w:val="00516E"/>
      <w:sz w:val="34"/>
      <w:szCs w:val="34"/>
    </w:rPr>
  </w:style>
  <w:style w:type="paragraph" w:customStyle="1" w:styleId="CIVISPartnumber">
    <w:name w:val="CIVIS_Part_number"/>
    <w:next w:val="Titre1"/>
    <w:uiPriority w:val="1"/>
    <w:qFormat/>
    <w:rsid w:val="0055719A"/>
    <w:pPr>
      <w:jc w:val="right"/>
    </w:pPr>
    <w:rPr>
      <w:rFonts w:ascii="Raleway Light" w:eastAsia="Raleway Light" w:hAnsi="Raleway Light" w:cs="Raleway Light"/>
      <w:noProof/>
      <w:color w:val="00516E"/>
      <w:sz w:val="340"/>
      <w:szCs w:val="34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6517743">
      <w:bodyDiv w:val="1"/>
      <w:marLeft w:val="0"/>
      <w:marRight w:val="0"/>
      <w:marTop w:val="0"/>
      <w:marBottom w:val="0"/>
      <w:divBdr>
        <w:top w:val="none" w:sz="0" w:space="0" w:color="auto"/>
        <w:left w:val="none" w:sz="0" w:space="0" w:color="auto"/>
        <w:bottom w:val="none" w:sz="0" w:space="0" w:color="auto"/>
        <w:right w:val="none" w:sz="0" w:space="0" w:color="auto"/>
      </w:divBdr>
    </w:div>
    <w:div w:id="1370494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6.png"/><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10.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9.png"/><Relationship Id="rId28"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8.png"/><Relationship Id="rId27" Type="http://schemas.openxmlformats.org/officeDocument/2006/relationships/header" Target="header6.xml"/><Relationship Id="rId30" Type="http://schemas.openxmlformats.org/officeDocument/2006/relationships/header" Target="header9.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_rels/header5.xml.rels><?xml version="1.0" encoding="UTF-8" standalone="yes"?>
<Relationships xmlns="http://schemas.openxmlformats.org/package/2006/relationships"><Relationship Id="rId1" Type="http://schemas.openxmlformats.org/officeDocument/2006/relationships/image" Target="media/image3.jpg"/></Relationships>
</file>

<file path=word/_rels/header7.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ohlner.m\Nextcloud\AMU_Portable\Documents\MP_CIVIS2_Deliverable_Template_June20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09z+mZLt53fsX719HeLKbbELxQ==">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</go:docsCustomData>
</go:gDocsCustomXmlDataStorag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98390EF6881B6418FADFA83837C9728" ma:contentTypeVersion="15" ma:contentTypeDescription="Create a new document." ma:contentTypeScope="" ma:versionID="3cc4752b8b0408e6fa96f2c12d92aa9d">
  <xsd:schema xmlns:xsd="http://www.w3.org/2001/XMLSchema" xmlns:xs="http://www.w3.org/2001/XMLSchema" xmlns:p="http://schemas.microsoft.com/office/2006/metadata/properties" xmlns:ns2="76214756-dd4a-4f59-98b2-e3a0971e13d7" xmlns:ns3="5abed381-cb65-47c0-8c84-e222d9e7c25b" targetNamespace="http://schemas.microsoft.com/office/2006/metadata/properties" ma:root="true" ma:fieldsID="463edaacc2cb906cf0304f43b82e58b3" ns2:_="" ns3:_="">
    <xsd:import namespace="76214756-dd4a-4f59-98b2-e3a0971e13d7"/>
    <xsd:import namespace="5abed381-cb65-47c0-8c84-e222d9e7c25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214756-dd4a-4f59-98b2-e3a0971e13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de38a42-f053-4c2a-847a-0f3502bf1da1"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bed381-cb65-47c0-8c84-e222d9e7c25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cad16c8-090f-4488-bd64-9f1348b960f4}" ma:internalName="TaxCatchAll" ma:showField="CatchAllData" ma:web="5abed381-cb65-47c0-8c84-e222d9e7c25b">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This value indicates the number of saves or revisions. The application is responsible for updating this value after each revision.</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C41455-E8C9-D346-982A-969C776E8C81}">
  <ds:schemaRefs>
    <ds:schemaRef ds:uri="http://schemas.microsoft.com/sharepoint/v3/contenttype/forms"/>
  </ds:schemaRefs>
</ds:datastoreItem>
</file>

<file path=customXml/itemProps2.xml><?xml version="1.0" encoding="utf-8"?>
<ds:datastoreItem xmlns:ds="http://schemas.openxmlformats.org/officeDocument/2006/customXml" ds:itemID="{950F41EC-D59C-DB48-A61D-9534357D684A}">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B1E009E7-817A-9343-883D-4B3985280B10}">
  <ds:schemaRefs>
    <ds:schemaRef ds:uri="http://schemas.openxmlformats.org/officeDocument/2006/bibliography"/>
  </ds:schemaRefs>
</ds:datastoreItem>
</file>

<file path=customXml/itemProps4.xml><?xml version="1.0" encoding="utf-8"?>
<ds:datastoreItem xmlns:ds="http://schemas.openxmlformats.org/officeDocument/2006/customXml" ds:itemID="{0E43EAF9-FBB5-7B45-B44E-7A4036C630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214756-dd4a-4f59-98b2-e3a0971e13d7"/>
    <ds:schemaRef ds:uri="5abed381-cb65-47c0-8c84-e222d9e7c2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MP_CIVIS2_Deliverable_Template_June2026</Template>
  <TotalTime>94</TotalTime>
  <Pages>12</Pages>
  <Words>864</Words>
  <Characters>4927</Characters>
  <Application>Microsoft Office Word</Application>
  <DocSecurity>0</DocSecurity>
  <Lines>41</Lines>
  <Paragraphs>11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UT</Company>
  <LinksUpToDate>false</LinksUpToDate>
  <CharactersWithSpaces>5780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POHLNER Moritz</dc:creator>
  <cp:lastModifiedBy>SADZOT Jeanne</cp:lastModifiedBy>
  <cp:revision>10</cp:revision>
  <cp:lastPrinted>2026-07-07T09:57:00Z</cp:lastPrinted>
  <dcterms:created xsi:type="dcterms:W3CDTF">2026-07-07T10:05:00Z</dcterms:created>
  <dcterms:modified xsi:type="dcterms:W3CDTF">2026-08-04T10:06:00Z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2024-08-30T00:00:00Z</vt:lpwstr>
  </property>
  <property fmtid="{D5CDD505-2E9C-101B-9397-08002B2CF9AE}" pid="3" name="Creator">
    <vt:lpwstr>Adobe InDesign 19.5 (Macintosh)</vt:lpwstr>
  </property>
  <property fmtid="{D5CDD505-2E9C-101B-9397-08002B2CF9AE}" pid="4" name="GTS_PDFXConformance">
    <vt:lpwstr>PDF/X-1a:2001</vt:lpwstr>
  </property>
  <property fmtid="{D5CDD505-2E9C-101B-9397-08002B2CF9AE}" pid="5" name="GTS_PDFXVersion">
    <vt:lpwstr>PDF/X-1:2001</vt:lpwstr>
  </property>
  <property fmtid="{D5CDD505-2E9C-101B-9397-08002B2CF9AE}" pid="6" name="LastSaved">
    <vt:lpwstr>2024-08-30T00:00:00Z</vt:lpwstr>
  </property>
  <property fmtid="{D5CDD505-2E9C-101B-9397-08002B2CF9AE}" pid="7" name="Producer">
    <vt:lpwstr>Adobe PDF Library 17.0</vt:lpwstr>
  </property>
  <property fmtid="{D5CDD505-2E9C-101B-9397-08002B2CF9AE}" pid="8" name="ContentTypeId">
    <vt:lpwstr>0x010100898390EF6881B6418FADFA83837C9728</vt:lpwstr>
  </property>
  <property fmtid="{D5CDD505-2E9C-101B-9397-08002B2CF9AE}" pid="9" name="MediaServiceImageTags">
    <vt:lpwstr/>
  </property>
</Properties>
</file>